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5DC9B" w14:textId="057429C5" w:rsidR="00F74D89" w:rsidRPr="00F74D89" w:rsidRDefault="00D446C8" w:rsidP="00F74D89">
      <w:pPr>
        <w:spacing w:after="0" w:line="240" w:lineRule="auto"/>
        <w:jc w:val="right"/>
        <w:rPr>
          <w:caps/>
          <w:sz w:val="32"/>
        </w:rPr>
      </w:pPr>
      <w:r w:rsidRPr="00F74D89">
        <w:rPr>
          <w:caps/>
          <w:sz w:val="32"/>
        </w:rPr>
        <w:t>GPAC Meeting Agenda</w:t>
      </w:r>
    </w:p>
    <w:p w14:paraId="54731E6A" w14:textId="52258087" w:rsidR="00F74D89" w:rsidRPr="00F74D89" w:rsidRDefault="001F3C67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>Nov 14,</w:t>
      </w:r>
      <w:r w:rsidR="00987892">
        <w:rPr>
          <w:sz w:val="32"/>
        </w:rPr>
        <w:t>, 2019</w:t>
      </w:r>
    </w:p>
    <w:p w14:paraId="394AFC4D" w14:textId="0E16B409" w:rsidR="00F74D89" w:rsidRPr="009B52CA" w:rsidRDefault="001F3C67" w:rsidP="00F74D89">
      <w:pPr>
        <w:spacing w:after="0" w:line="240" w:lineRule="auto"/>
        <w:jc w:val="right"/>
        <w:rPr>
          <w:sz w:val="32"/>
        </w:rPr>
      </w:pPr>
      <w:r>
        <w:rPr>
          <w:sz w:val="32"/>
        </w:rPr>
        <w:t xml:space="preserve">Garfield School Library </w:t>
      </w:r>
    </w:p>
    <w:p w14:paraId="6F77B13F" w14:textId="617219CD" w:rsidR="00F74D89" w:rsidRPr="00F74D89" w:rsidRDefault="009B52CA" w:rsidP="00F74D89">
      <w:pPr>
        <w:spacing w:after="0" w:line="240" w:lineRule="auto"/>
        <w:jc w:val="right"/>
        <w:rPr>
          <w:sz w:val="28"/>
        </w:rPr>
      </w:pPr>
      <w:r>
        <w:rPr>
          <w:sz w:val="32"/>
        </w:rPr>
        <w:t>6</w:t>
      </w:r>
      <w:r w:rsidR="00817DDC">
        <w:rPr>
          <w:sz w:val="32"/>
        </w:rPr>
        <w:t>:</w:t>
      </w:r>
      <w:r>
        <w:rPr>
          <w:sz w:val="32"/>
        </w:rPr>
        <w:t>3</w:t>
      </w:r>
      <w:r w:rsidR="00817DDC">
        <w:rPr>
          <w:sz w:val="32"/>
        </w:rPr>
        <w:t>0PM</w:t>
      </w:r>
    </w:p>
    <w:p w14:paraId="1C2E62E9" w14:textId="77777777" w:rsidR="0080230E" w:rsidRDefault="0080230E" w:rsidP="00F74D89">
      <w:pPr>
        <w:spacing w:after="0" w:line="240" w:lineRule="auto"/>
      </w:pPr>
    </w:p>
    <w:tbl>
      <w:tblPr>
        <w:tblStyle w:val="TableGrid"/>
        <w:tblW w:w="1080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35"/>
        <w:gridCol w:w="3865"/>
      </w:tblGrid>
      <w:tr w:rsidR="00D446C8" w:rsidRPr="00F74D89" w14:paraId="60952D1A" w14:textId="77777777" w:rsidTr="00300252">
        <w:tc>
          <w:tcPr>
            <w:tcW w:w="6935" w:type="dxa"/>
          </w:tcPr>
          <w:p w14:paraId="06CF0E81" w14:textId="6BAF5694" w:rsidR="00D446C8" w:rsidRPr="00F74D89" w:rsidRDefault="00D446C8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Call to Order</w:t>
            </w:r>
            <w:r w:rsidR="00453987">
              <w:rPr>
                <w:sz w:val="28"/>
              </w:rPr>
              <w:t>.  Robby called meeting to order.</w:t>
            </w:r>
          </w:p>
        </w:tc>
        <w:tc>
          <w:tcPr>
            <w:tcW w:w="3865" w:type="dxa"/>
          </w:tcPr>
          <w:p w14:paraId="6F2ECE04" w14:textId="6BA93271" w:rsidR="00D446C8" w:rsidRPr="00F74D89" w:rsidRDefault="00F74D89" w:rsidP="00F74D89">
            <w:pPr>
              <w:jc w:val="right"/>
              <w:rPr>
                <w:sz w:val="28"/>
              </w:rPr>
            </w:pPr>
            <w:r w:rsidRPr="00F74D89">
              <w:rPr>
                <w:sz w:val="28"/>
              </w:rPr>
              <w:t xml:space="preserve"> </w:t>
            </w:r>
            <w:r w:rsidR="00D446C8" w:rsidRPr="00F74D89">
              <w:rPr>
                <w:sz w:val="28"/>
              </w:rPr>
              <w:t>President</w:t>
            </w:r>
          </w:p>
          <w:p w14:paraId="506C2A07" w14:textId="60531A8F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446C8" w:rsidRPr="00F74D89" w14:paraId="71315249" w14:textId="77777777" w:rsidTr="00300252">
        <w:tc>
          <w:tcPr>
            <w:tcW w:w="6935" w:type="dxa"/>
          </w:tcPr>
          <w:p w14:paraId="60C55B9F" w14:textId="77777777" w:rsidR="00D446C8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Member Introductions and </w:t>
            </w:r>
            <w:r w:rsidR="00D446C8" w:rsidRPr="00F74D89">
              <w:rPr>
                <w:sz w:val="28"/>
              </w:rPr>
              <w:t>Attendance</w:t>
            </w:r>
            <w:r w:rsidR="00453987">
              <w:rPr>
                <w:sz w:val="28"/>
              </w:rPr>
              <w:t xml:space="preserve">. I </w:t>
            </w:r>
            <w:proofErr w:type="spellStart"/>
            <w:r w:rsidR="00453987">
              <w:rPr>
                <w:sz w:val="28"/>
              </w:rPr>
              <w:t>anttendance</w:t>
            </w:r>
            <w:proofErr w:type="spellEnd"/>
            <w:r w:rsidR="00453987">
              <w:rPr>
                <w:sz w:val="28"/>
              </w:rPr>
              <w:t xml:space="preserve"> was Robby Johnson, Josh </w:t>
            </w:r>
            <w:proofErr w:type="spellStart"/>
            <w:r w:rsidR="00453987">
              <w:rPr>
                <w:sz w:val="28"/>
              </w:rPr>
              <w:t>Kelenhofer</w:t>
            </w:r>
            <w:proofErr w:type="spellEnd"/>
            <w:r w:rsidR="00453987">
              <w:rPr>
                <w:sz w:val="28"/>
              </w:rPr>
              <w:t xml:space="preserve">, Rachael Kimble, Mike Olsen, Trisha Johnson, Travis Frei, and Shannon </w:t>
            </w:r>
            <w:proofErr w:type="spellStart"/>
            <w:r w:rsidR="00453987">
              <w:rPr>
                <w:sz w:val="28"/>
              </w:rPr>
              <w:t>Blankenchip</w:t>
            </w:r>
            <w:proofErr w:type="spellEnd"/>
            <w:r w:rsidR="00453987">
              <w:rPr>
                <w:sz w:val="28"/>
              </w:rPr>
              <w:t xml:space="preserve">. </w:t>
            </w:r>
          </w:p>
          <w:p w14:paraId="55F02120" w14:textId="3A7CCCB0" w:rsidR="00453987" w:rsidRPr="00F74D89" w:rsidRDefault="00453987" w:rsidP="00453987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7EA83CF3" w14:textId="2688E07B" w:rsidR="00D446C8" w:rsidRPr="00F74D89" w:rsidRDefault="009B52CA" w:rsidP="00817DDC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Secretary </w:t>
            </w:r>
            <w:r w:rsidR="00817DDC">
              <w:rPr>
                <w:sz w:val="28"/>
              </w:rPr>
              <w:t xml:space="preserve"> </w:t>
            </w:r>
          </w:p>
          <w:p w14:paraId="7833AAEE" w14:textId="71A26922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DC6B87" w:rsidRPr="00F74D89" w14:paraId="1358BA85" w14:textId="77777777" w:rsidTr="00300252">
        <w:tc>
          <w:tcPr>
            <w:tcW w:w="6935" w:type="dxa"/>
          </w:tcPr>
          <w:p w14:paraId="691D768A" w14:textId="0D562A91" w:rsidR="00DC6B87" w:rsidRDefault="001F3C67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 xml:space="preserve">Review and Approval of October </w:t>
            </w:r>
            <w:r w:rsidR="00DC6B87" w:rsidRPr="00F74D89">
              <w:rPr>
                <w:sz w:val="28"/>
              </w:rPr>
              <w:t xml:space="preserve"> Minutes</w:t>
            </w:r>
          </w:p>
          <w:p w14:paraId="0E58BAE1" w14:textId="722E6D7A" w:rsidR="00453987" w:rsidRPr="00453987" w:rsidRDefault="00453987" w:rsidP="00453987">
            <w:pPr>
              <w:rPr>
                <w:sz w:val="28"/>
              </w:rPr>
            </w:pPr>
            <w:r>
              <w:rPr>
                <w:sz w:val="28"/>
              </w:rPr>
              <w:t xml:space="preserve">Rachael Kimble read October minutes, discussed that only focus was Haunted Palouse. </w:t>
            </w:r>
          </w:p>
          <w:p w14:paraId="71ED5427" w14:textId="36FED426" w:rsidR="00817DDC" w:rsidRPr="00F74D89" w:rsidRDefault="00817DDC" w:rsidP="00817DDC">
            <w:pPr>
              <w:pStyle w:val="ListParagraph"/>
              <w:ind w:left="1080"/>
              <w:rPr>
                <w:sz w:val="28"/>
              </w:rPr>
            </w:pPr>
          </w:p>
        </w:tc>
        <w:tc>
          <w:tcPr>
            <w:tcW w:w="3865" w:type="dxa"/>
          </w:tcPr>
          <w:p w14:paraId="38C25C39" w14:textId="200FEA09" w:rsidR="00817DDC" w:rsidRPr="00F74D89" w:rsidRDefault="00817DDC" w:rsidP="00817DDC">
            <w:pPr>
              <w:jc w:val="right"/>
              <w:rPr>
                <w:sz w:val="28"/>
              </w:rPr>
            </w:pPr>
          </w:p>
        </w:tc>
      </w:tr>
      <w:tr w:rsidR="00050041" w:rsidRPr="00F74D89" w14:paraId="7D75504C" w14:textId="77777777" w:rsidTr="00300252">
        <w:tc>
          <w:tcPr>
            <w:tcW w:w="6935" w:type="dxa"/>
          </w:tcPr>
          <w:p w14:paraId="2C2A3AA2" w14:textId="295E761C" w:rsidR="00817DDC" w:rsidRDefault="00817DDC" w:rsidP="00D446C8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Financial Update</w:t>
            </w:r>
            <w:r w:rsidR="009A4550">
              <w:rPr>
                <w:sz w:val="28"/>
              </w:rPr>
              <w:t>:</w:t>
            </w:r>
          </w:p>
          <w:p w14:paraId="1AA86A49" w14:textId="77777777" w:rsidR="00817DDC" w:rsidRDefault="00817DDC" w:rsidP="00300252">
            <w:pPr>
              <w:rPr>
                <w:sz w:val="28"/>
              </w:rPr>
            </w:pPr>
          </w:p>
          <w:p w14:paraId="44FA169E" w14:textId="064BCB28" w:rsidR="001F3C67" w:rsidRPr="00300252" w:rsidRDefault="00453987" w:rsidP="00300252">
            <w:pPr>
              <w:rPr>
                <w:sz w:val="28"/>
              </w:rPr>
            </w:pPr>
            <w:r>
              <w:rPr>
                <w:sz w:val="28"/>
              </w:rPr>
              <w:t xml:space="preserve">Haunted Palouse check was given to Josh from Robby. Josh also had a check written out to Pullman Parks and Rec for Fall Sports that will be delivered. 125 25/team. </w:t>
            </w:r>
          </w:p>
          <w:p w14:paraId="7DCAC1C9" w14:textId="7EBF97C4" w:rsidR="00817DDC" w:rsidRDefault="00050041" w:rsidP="00987892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 w:rsidRPr="00F74D89">
              <w:rPr>
                <w:sz w:val="28"/>
              </w:rPr>
              <w:t>Sports Update</w:t>
            </w:r>
            <w:r w:rsidR="001A720B">
              <w:rPr>
                <w:sz w:val="28"/>
              </w:rPr>
              <w:t>s</w:t>
            </w:r>
            <w:r w:rsidR="009A4550">
              <w:rPr>
                <w:sz w:val="28"/>
              </w:rPr>
              <w:t xml:space="preserve">. </w:t>
            </w:r>
          </w:p>
          <w:p w14:paraId="651027AE" w14:textId="49B2B00D" w:rsidR="001F3C67" w:rsidRPr="001F3C67" w:rsidRDefault="00453987" w:rsidP="001F3C67">
            <w:pPr>
              <w:pStyle w:val="ListParagraph"/>
              <w:rPr>
                <w:sz w:val="28"/>
              </w:rPr>
            </w:pPr>
            <w:r>
              <w:rPr>
                <w:sz w:val="28"/>
              </w:rPr>
              <w:t xml:space="preserve">Main focus was </w:t>
            </w:r>
            <w:r w:rsidR="00610E93">
              <w:rPr>
                <w:sz w:val="28"/>
              </w:rPr>
              <w:t>registration</w:t>
            </w:r>
            <w:r>
              <w:rPr>
                <w:sz w:val="28"/>
              </w:rPr>
              <w:t xml:space="preserve"> and numbers for basketball. Discussed if we should having 2</w:t>
            </w:r>
            <w:r w:rsidRPr="00453987">
              <w:rPr>
                <w:sz w:val="28"/>
                <w:vertAlign w:val="superscript"/>
              </w:rPr>
              <w:t>nd</w:t>
            </w:r>
            <w:r>
              <w:rPr>
                <w:sz w:val="28"/>
              </w:rPr>
              <w:t xml:space="preserve"> pulled up and talking with parents. Only a few 3</w:t>
            </w:r>
            <w:r w:rsidRPr="00453987">
              <w:rPr>
                <w:sz w:val="28"/>
                <w:vertAlign w:val="superscript"/>
              </w:rPr>
              <w:t>rd</w:t>
            </w:r>
            <w:r>
              <w:rPr>
                <w:sz w:val="28"/>
              </w:rPr>
              <w:t xml:space="preserve"> graders for both boys/girls. </w:t>
            </w:r>
            <w:r w:rsidR="00610E93">
              <w:rPr>
                <w:sz w:val="28"/>
              </w:rPr>
              <w:t xml:space="preserve">Help spreading the word to get people to sign up. </w:t>
            </w:r>
          </w:p>
          <w:p w14:paraId="172E44C0" w14:textId="77777777" w:rsidR="001F3C67" w:rsidRDefault="001F3C67" w:rsidP="001F3C67">
            <w:pPr>
              <w:pStyle w:val="ListParagraph"/>
              <w:ind w:left="1080"/>
              <w:rPr>
                <w:sz w:val="28"/>
              </w:rPr>
            </w:pPr>
          </w:p>
          <w:p w14:paraId="524BE76D" w14:textId="77777777" w:rsidR="001F3C67" w:rsidRDefault="001F3C67" w:rsidP="001F3C67">
            <w:pPr>
              <w:pStyle w:val="ListParagraph"/>
              <w:ind w:left="1080"/>
              <w:rPr>
                <w:sz w:val="28"/>
              </w:rPr>
            </w:pPr>
          </w:p>
          <w:p w14:paraId="55579AF1" w14:textId="77777777" w:rsidR="00987892" w:rsidRPr="00987892" w:rsidRDefault="00987892" w:rsidP="00987892">
            <w:pPr>
              <w:pStyle w:val="ListParagraph"/>
              <w:rPr>
                <w:sz w:val="28"/>
              </w:rPr>
            </w:pPr>
          </w:p>
          <w:p w14:paraId="1540E664" w14:textId="77777777" w:rsidR="00817DDC" w:rsidRDefault="00987892" w:rsidP="001F3C67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Haunted Palouse</w:t>
            </w:r>
          </w:p>
          <w:p w14:paraId="3C121D2C" w14:textId="77777777" w:rsidR="001F3C67" w:rsidRDefault="001F3C67" w:rsidP="001F3C67">
            <w:pPr>
              <w:rPr>
                <w:sz w:val="28"/>
              </w:rPr>
            </w:pPr>
          </w:p>
          <w:p w14:paraId="1DF6011F" w14:textId="1ABFED14" w:rsidR="001F3C67" w:rsidRDefault="00173AEF" w:rsidP="001F3C67">
            <w:pPr>
              <w:rPr>
                <w:sz w:val="28"/>
              </w:rPr>
            </w:pPr>
            <w:r>
              <w:rPr>
                <w:sz w:val="28"/>
              </w:rPr>
              <w:t>D</w:t>
            </w:r>
            <w:r w:rsidR="005C7069">
              <w:rPr>
                <w:sz w:val="28"/>
              </w:rPr>
              <w:t>iscussed having more volunteers</w:t>
            </w:r>
            <w:r>
              <w:rPr>
                <w:sz w:val="28"/>
              </w:rPr>
              <w:t xml:space="preserve"> and the lowest number we have had this year. </w:t>
            </w:r>
          </w:p>
          <w:p w14:paraId="6D7E388F" w14:textId="494272F4" w:rsidR="001F3C67" w:rsidRPr="001F3C67" w:rsidRDefault="001F3C67" w:rsidP="001F3C67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1E4CA57C" w14:textId="75A4ADF6" w:rsidR="00817DDC" w:rsidRDefault="00610E93" w:rsidP="00A81B28">
            <w:pPr>
              <w:rPr>
                <w:sz w:val="28"/>
              </w:rPr>
            </w:pPr>
            <w:r>
              <w:rPr>
                <w:sz w:val="28"/>
              </w:rPr>
              <w:t>`</w:t>
            </w:r>
          </w:p>
          <w:p w14:paraId="61172361" w14:textId="3981C1F1" w:rsidR="00817DDC" w:rsidRPr="00817DDC" w:rsidRDefault="00817DDC" w:rsidP="00817DDC">
            <w:pPr>
              <w:jc w:val="right"/>
              <w:rPr>
                <w:sz w:val="28"/>
              </w:rPr>
            </w:pPr>
          </w:p>
        </w:tc>
      </w:tr>
      <w:tr w:rsidR="00D446C8" w:rsidRPr="00F74D89" w14:paraId="64D9AEC3" w14:textId="77777777" w:rsidTr="00300252">
        <w:tc>
          <w:tcPr>
            <w:tcW w:w="6935" w:type="dxa"/>
          </w:tcPr>
          <w:p w14:paraId="30637D81" w14:textId="5F12E818" w:rsidR="00817DDC" w:rsidRDefault="00817DDC" w:rsidP="00817DDC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New Business</w:t>
            </w:r>
            <w:r w:rsidR="005C7069">
              <w:rPr>
                <w:sz w:val="28"/>
              </w:rPr>
              <w:t xml:space="preserve">. Updating insurance policy. Mike will fill out the forms and send them in. </w:t>
            </w:r>
          </w:p>
          <w:p w14:paraId="070C6BF7" w14:textId="3E9A278B" w:rsidR="00817DDC" w:rsidRPr="00817DDC" w:rsidRDefault="00817DDC" w:rsidP="00817DDC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02968E31" w14:textId="445839A9" w:rsidR="00532220" w:rsidRPr="00F74D89" w:rsidRDefault="00532220" w:rsidP="00532220">
            <w:pPr>
              <w:jc w:val="right"/>
              <w:rPr>
                <w:sz w:val="28"/>
              </w:rPr>
            </w:pPr>
          </w:p>
        </w:tc>
      </w:tr>
      <w:tr w:rsidR="007F26DB" w:rsidRPr="00F74D89" w14:paraId="26C1A415" w14:textId="77777777" w:rsidTr="00300252">
        <w:tc>
          <w:tcPr>
            <w:tcW w:w="6935" w:type="dxa"/>
          </w:tcPr>
          <w:p w14:paraId="67AC025B" w14:textId="1672373E" w:rsidR="00817DDC" w:rsidRDefault="007F26DB" w:rsidP="001F3C67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Next Meeting Date and Location</w:t>
            </w:r>
            <w:r w:rsidR="009A4550">
              <w:rPr>
                <w:sz w:val="28"/>
              </w:rPr>
              <w:t xml:space="preserve"> next meeting </w:t>
            </w:r>
            <w:r w:rsidR="005C7069">
              <w:rPr>
                <w:sz w:val="28"/>
              </w:rPr>
              <w:t xml:space="preserve"> December 15 at 630 Palouse </w:t>
            </w:r>
            <w:bookmarkStart w:id="0" w:name="_GoBack"/>
            <w:bookmarkEnd w:id="0"/>
          </w:p>
          <w:p w14:paraId="0656A99A" w14:textId="77777777" w:rsidR="001F3C67" w:rsidRDefault="001F3C67" w:rsidP="001F3C67">
            <w:pPr>
              <w:rPr>
                <w:sz w:val="28"/>
              </w:rPr>
            </w:pPr>
          </w:p>
          <w:p w14:paraId="72D68F9D" w14:textId="0195B777" w:rsidR="001F3C67" w:rsidRPr="001F3C67" w:rsidRDefault="001F3C67" w:rsidP="001F3C67">
            <w:pPr>
              <w:rPr>
                <w:sz w:val="28"/>
              </w:rPr>
            </w:pPr>
          </w:p>
        </w:tc>
        <w:tc>
          <w:tcPr>
            <w:tcW w:w="3865" w:type="dxa"/>
          </w:tcPr>
          <w:p w14:paraId="2C507C69" w14:textId="77777777" w:rsidR="007F26DB" w:rsidRPr="00F74D89" w:rsidRDefault="007F26DB" w:rsidP="00817DDC">
            <w:pPr>
              <w:jc w:val="right"/>
              <w:rPr>
                <w:sz w:val="28"/>
              </w:rPr>
            </w:pPr>
          </w:p>
        </w:tc>
      </w:tr>
      <w:tr w:rsidR="007F26DB" w:rsidRPr="00F74D89" w14:paraId="345920E6" w14:textId="77777777" w:rsidTr="00300252">
        <w:tc>
          <w:tcPr>
            <w:tcW w:w="6935" w:type="dxa"/>
          </w:tcPr>
          <w:p w14:paraId="03918861" w14:textId="79194A15" w:rsidR="007F26DB" w:rsidRPr="00F74D89" w:rsidRDefault="007F26DB" w:rsidP="00BD0565">
            <w:pPr>
              <w:pStyle w:val="ListParagraph"/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Adjournment</w:t>
            </w:r>
          </w:p>
        </w:tc>
        <w:tc>
          <w:tcPr>
            <w:tcW w:w="3865" w:type="dxa"/>
          </w:tcPr>
          <w:p w14:paraId="4BDA29FE" w14:textId="3DA88A50" w:rsidR="007F26DB" w:rsidRDefault="007F26DB" w:rsidP="00532220">
            <w:pPr>
              <w:jc w:val="right"/>
              <w:rPr>
                <w:sz w:val="28"/>
              </w:rPr>
            </w:pPr>
            <w:r>
              <w:rPr>
                <w:sz w:val="28"/>
              </w:rPr>
              <w:t>President</w:t>
            </w:r>
          </w:p>
          <w:p w14:paraId="01299C2D" w14:textId="5A3C06B5" w:rsidR="007F26DB" w:rsidRPr="00F74D89" w:rsidRDefault="007F26DB" w:rsidP="00532220">
            <w:pPr>
              <w:jc w:val="right"/>
              <w:rPr>
                <w:sz w:val="28"/>
              </w:rPr>
            </w:pPr>
          </w:p>
        </w:tc>
      </w:tr>
    </w:tbl>
    <w:p w14:paraId="44CC41B2" w14:textId="27EF4430" w:rsidR="00F74D89" w:rsidRDefault="00F74D89" w:rsidP="0080230E">
      <w:pPr>
        <w:spacing w:after="0" w:line="240" w:lineRule="auto"/>
      </w:pPr>
    </w:p>
    <w:sectPr w:rsidR="00F74D89" w:rsidSect="00F74D8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8275AC"/>
    <w:multiLevelType w:val="hybridMultilevel"/>
    <w:tmpl w:val="7A9C3CA0"/>
    <w:lvl w:ilvl="0" w:tplc="00003D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5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A5D23"/>
    <w:multiLevelType w:val="hybridMultilevel"/>
    <w:tmpl w:val="B30C52AC"/>
    <w:lvl w:ilvl="0" w:tplc="1222E6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C8"/>
    <w:rsid w:val="00050041"/>
    <w:rsid w:val="00173AEF"/>
    <w:rsid w:val="00174048"/>
    <w:rsid w:val="00191F69"/>
    <w:rsid w:val="001A55BA"/>
    <w:rsid w:val="001A720B"/>
    <w:rsid w:val="001A74E8"/>
    <w:rsid w:val="001F3C67"/>
    <w:rsid w:val="00300252"/>
    <w:rsid w:val="00453987"/>
    <w:rsid w:val="00532220"/>
    <w:rsid w:val="005C7069"/>
    <w:rsid w:val="00610E93"/>
    <w:rsid w:val="00695F22"/>
    <w:rsid w:val="007F26DB"/>
    <w:rsid w:val="0080230E"/>
    <w:rsid w:val="00817DDC"/>
    <w:rsid w:val="00865ECE"/>
    <w:rsid w:val="00987892"/>
    <w:rsid w:val="009A4550"/>
    <w:rsid w:val="009B52CA"/>
    <w:rsid w:val="00A81B28"/>
    <w:rsid w:val="00BD0565"/>
    <w:rsid w:val="00C70326"/>
    <w:rsid w:val="00D14848"/>
    <w:rsid w:val="00D446C8"/>
    <w:rsid w:val="00DB3BDB"/>
    <w:rsid w:val="00DC6B87"/>
    <w:rsid w:val="00DD58CC"/>
    <w:rsid w:val="00ED0AF3"/>
    <w:rsid w:val="00F7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2F7A"/>
  <w15:chartTrackingRefBased/>
  <w15:docId w15:val="{F7D49A3D-7162-4169-BA0B-AC6720EA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6C8"/>
    <w:pPr>
      <w:ind w:left="720"/>
      <w:contextualSpacing/>
    </w:pPr>
  </w:style>
  <w:style w:type="table" w:styleId="TableGrid">
    <w:name w:val="Table Grid"/>
    <w:basedOn w:val="TableNormal"/>
    <w:uiPriority w:val="39"/>
    <w:rsid w:val="00D44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8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A33A747</Template>
  <TotalTime>47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</dc:creator>
  <cp:keywords/>
  <dc:description/>
  <cp:lastModifiedBy>Rachael Kimble</cp:lastModifiedBy>
  <cp:revision>3</cp:revision>
  <cp:lastPrinted>2019-09-12T23:22:00Z</cp:lastPrinted>
  <dcterms:created xsi:type="dcterms:W3CDTF">2019-11-14T16:58:00Z</dcterms:created>
  <dcterms:modified xsi:type="dcterms:W3CDTF">2019-12-13T16:34:00Z</dcterms:modified>
</cp:coreProperties>
</file>