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731E6A" w14:textId="4B8D6CC8" w:rsidR="00F74D89" w:rsidRDefault="00D446C8" w:rsidP="003B416B">
      <w:pPr>
        <w:spacing w:after="0" w:line="240" w:lineRule="auto"/>
        <w:jc w:val="right"/>
        <w:rPr>
          <w:caps/>
          <w:sz w:val="32"/>
        </w:rPr>
      </w:pPr>
      <w:r w:rsidRPr="00F74D89">
        <w:rPr>
          <w:caps/>
          <w:sz w:val="32"/>
        </w:rPr>
        <w:t>GPAC Meeting Agenda</w:t>
      </w:r>
    </w:p>
    <w:p w14:paraId="0B9305CF" w14:textId="51D7B645" w:rsidR="003B416B" w:rsidRPr="003B416B" w:rsidRDefault="003B416B" w:rsidP="003B416B">
      <w:pPr>
        <w:spacing w:after="0" w:line="240" w:lineRule="auto"/>
        <w:jc w:val="right"/>
        <w:rPr>
          <w:caps/>
          <w:sz w:val="32"/>
        </w:rPr>
      </w:pPr>
      <w:r>
        <w:rPr>
          <w:caps/>
          <w:sz w:val="32"/>
        </w:rPr>
        <w:t>August 11</w:t>
      </w:r>
      <w:r w:rsidRPr="003B416B">
        <w:rPr>
          <w:caps/>
          <w:sz w:val="32"/>
          <w:vertAlign w:val="superscript"/>
        </w:rPr>
        <w:t>th</w:t>
      </w:r>
      <w:r>
        <w:rPr>
          <w:caps/>
          <w:sz w:val="32"/>
        </w:rPr>
        <w:t xml:space="preserve"> 209</w:t>
      </w:r>
    </w:p>
    <w:p w14:paraId="394AFC4D" w14:textId="34B6A694" w:rsidR="00F74D89" w:rsidRPr="009B52CA" w:rsidRDefault="003B416B" w:rsidP="00F74D89">
      <w:pPr>
        <w:spacing w:after="0" w:line="240" w:lineRule="auto"/>
        <w:jc w:val="right"/>
        <w:rPr>
          <w:sz w:val="32"/>
        </w:rPr>
      </w:pPr>
      <w:r>
        <w:rPr>
          <w:sz w:val="32"/>
        </w:rPr>
        <w:t>Garfield Library</w:t>
      </w:r>
    </w:p>
    <w:p w14:paraId="6F77B13F" w14:textId="4FA82A72" w:rsidR="00F74D89" w:rsidRPr="00F74D89" w:rsidRDefault="003B416B" w:rsidP="00F74D89">
      <w:pPr>
        <w:spacing w:after="0" w:line="240" w:lineRule="auto"/>
        <w:jc w:val="right"/>
        <w:rPr>
          <w:sz w:val="28"/>
        </w:rPr>
      </w:pPr>
      <w:r>
        <w:rPr>
          <w:sz w:val="32"/>
        </w:rPr>
        <w:t>7</w:t>
      </w:r>
      <w:r w:rsidR="00817DDC">
        <w:rPr>
          <w:sz w:val="32"/>
        </w:rPr>
        <w:t>PM</w:t>
      </w:r>
    </w:p>
    <w:p w14:paraId="1C2E62E9" w14:textId="77777777" w:rsidR="0080230E" w:rsidRDefault="0080230E" w:rsidP="00F74D89">
      <w:pPr>
        <w:spacing w:after="0" w:line="240" w:lineRule="auto"/>
      </w:pPr>
    </w:p>
    <w:tbl>
      <w:tblPr>
        <w:tblStyle w:val="TableGrid"/>
        <w:tblW w:w="1080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5"/>
        <w:gridCol w:w="3865"/>
      </w:tblGrid>
      <w:tr w:rsidR="00D446C8" w:rsidRPr="00F74D89" w14:paraId="60952D1A" w14:textId="77777777" w:rsidTr="00300252">
        <w:tc>
          <w:tcPr>
            <w:tcW w:w="6935" w:type="dxa"/>
          </w:tcPr>
          <w:p w14:paraId="06CF0E81" w14:textId="3E6CE9EA" w:rsidR="00D446C8" w:rsidRPr="00F74D89" w:rsidRDefault="003B416B" w:rsidP="003B416B">
            <w:pPr>
              <w:pStyle w:val="ListParagraph"/>
              <w:ind w:left="1080"/>
              <w:rPr>
                <w:sz w:val="28"/>
              </w:rPr>
            </w:pPr>
            <w:r>
              <w:rPr>
                <w:sz w:val="28"/>
              </w:rPr>
              <w:t>1.</w:t>
            </w:r>
            <w:r w:rsidR="00D446C8" w:rsidRPr="00F74D89">
              <w:rPr>
                <w:sz w:val="28"/>
              </w:rPr>
              <w:t>Call to Order</w:t>
            </w:r>
            <w:r w:rsidR="006F4E02">
              <w:rPr>
                <w:sz w:val="28"/>
              </w:rPr>
              <w:t xml:space="preserve">: meeting was called to Order at 7:01 by President Robby Johnson. </w:t>
            </w:r>
          </w:p>
        </w:tc>
        <w:tc>
          <w:tcPr>
            <w:tcW w:w="3865" w:type="dxa"/>
          </w:tcPr>
          <w:p w14:paraId="6F2ECE04" w14:textId="5AB143B1" w:rsidR="00D446C8" w:rsidRPr="00F74D89" w:rsidRDefault="00F74D89" w:rsidP="00F74D89">
            <w:pPr>
              <w:jc w:val="right"/>
              <w:rPr>
                <w:sz w:val="28"/>
              </w:rPr>
            </w:pPr>
            <w:r w:rsidRPr="00F74D89">
              <w:rPr>
                <w:sz w:val="28"/>
              </w:rPr>
              <w:t xml:space="preserve"> </w:t>
            </w:r>
            <w:r w:rsidR="00D446C8" w:rsidRPr="00F74D89">
              <w:rPr>
                <w:sz w:val="28"/>
              </w:rPr>
              <w:t>President</w:t>
            </w:r>
          </w:p>
          <w:p w14:paraId="506C2A07" w14:textId="60531A8F" w:rsidR="00532220" w:rsidRPr="00F74D89" w:rsidRDefault="00532220" w:rsidP="00532220">
            <w:pPr>
              <w:jc w:val="right"/>
              <w:rPr>
                <w:sz w:val="28"/>
              </w:rPr>
            </w:pPr>
          </w:p>
        </w:tc>
      </w:tr>
      <w:tr w:rsidR="00D446C8" w:rsidRPr="00F74D89" w14:paraId="71315249" w14:textId="77777777" w:rsidTr="00300252">
        <w:tc>
          <w:tcPr>
            <w:tcW w:w="6935" w:type="dxa"/>
          </w:tcPr>
          <w:p w14:paraId="55F02120" w14:textId="4AA5D35D" w:rsidR="00D446C8" w:rsidRPr="00F74D89" w:rsidRDefault="00817DDC" w:rsidP="00D446C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 xml:space="preserve">Member Introductions and </w:t>
            </w:r>
            <w:r w:rsidR="00D446C8" w:rsidRPr="00F74D89">
              <w:rPr>
                <w:sz w:val="28"/>
              </w:rPr>
              <w:t>Attendance</w:t>
            </w:r>
            <w:r w:rsidR="006F4E02">
              <w:rPr>
                <w:sz w:val="28"/>
              </w:rPr>
              <w:t>. Since no one other than board</w:t>
            </w:r>
            <w:r w:rsidR="001F6EBE">
              <w:rPr>
                <w:sz w:val="28"/>
              </w:rPr>
              <w:t xml:space="preserve"> member were present introductions were not necessary</w:t>
            </w:r>
            <w:r w:rsidR="006F4E02">
              <w:rPr>
                <w:sz w:val="28"/>
              </w:rPr>
              <w:t>. Robby J, Josh K, Mike O and Rachael K were all present.</w:t>
            </w:r>
          </w:p>
        </w:tc>
        <w:tc>
          <w:tcPr>
            <w:tcW w:w="3865" w:type="dxa"/>
          </w:tcPr>
          <w:p w14:paraId="7EA83CF3" w14:textId="0ED1E904" w:rsidR="00D446C8" w:rsidRPr="00F74D89" w:rsidRDefault="009B52CA" w:rsidP="00817DDC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 Secretary </w:t>
            </w:r>
            <w:r w:rsidR="00817DDC">
              <w:rPr>
                <w:sz w:val="28"/>
              </w:rPr>
              <w:t xml:space="preserve"> </w:t>
            </w:r>
          </w:p>
          <w:p w14:paraId="7833AAEE" w14:textId="71A26922" w:rsidR="00532220" w:rsidRPr="00F74D89" w:rsidRDefault="00532220" w:rsidP="00532220">
            <w:pPr>
              <w:jc w:val="right"/>
              <w:rPr>
                <w:sz w:val="28"/>
              </w:rPr>
            </w:pPr>
          </w:p>
        </w:tc>
      </w:tr>
      <w:tr w:rsidR="00DC6B87" w:rsidRPr="00F74D89" w14:paraId="1358BA85" w14:textId="77777777" w:rsidTr="00300252">
        <w:tc>
          <w:tcPr>
            <w:tcW w:w="6935" w:type="dxa"/>
          </w:tcPr>
          <w:p w14:paraId="691D768A" w14:textId="4BDA1A0E" w:rsidR="00DC6B87" w:rsidRDefault="00DC6B87" w:rsidP="00D446C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 w:rsidRPr="00F74D89">
              <w:rPr>
                <w:sz w:val="28"/>
              </w:rPr>
              <w:t xml:space="preserve">Review and Approval of </w:t>
            </w:r>
            <w:r w:rsidR="003B416B">
              <w:rPr>
                <w:sz w:val="28"/>
              </w:rPr>
              <w:t xml:space="preserve">July 2019 </w:t>
            </w:r>
            <w:r w:rsidR="001F6EBE">
              <w:rPr>
                <w:sz w:val="28"/>
              </w:rPr>
              <w:t>minutes.</w:t>
            </w:r>
            <w:r w:rsidR="006F4E02">
              <w:rPr>
                <w:sz w:val="28"/>
              </w:rPr>
              <w:t xml:space="preserve"> Minutes were read by Rachael Kimble and approv</w:t>
            </w:r>
            <w:r w:rsidR="001F6EBE">
              <w:rPr>
                <w:sz w:val="28"/>
              </w:rPr>
              <w:t>ed, motioned to  approve</w:t>
            </w:r>
            <w:r w:rsidR="006F4E02">
              <w:rPr>
                <w:sz w:val="28"/>
              </w:rPr>
              <w:t xml:space="preserve"> by Mike Olsen and Second by Josh </w:t>
            </w:r>
            <w:proofErr w:type="spellStart"/>
            <w:r w:rsidR="006F4E02">
              <w:rPr>
                <w:sz w:val="28"/>
              </w:rPr>
              <w:t>Kelnhofer</w:t>
            </w:r>
            <w:proofErr w:type="spellEnd"/>
            <w:r w:rsidR="006F4E02">
              <w:rPr>
                <w:sz w:val="28"/>
              </w:rPr>
              <w:t xml:space="preserve">. </w:t>
            </w:r>
          </w:p>
          <w:p w14:paraId="71ED5427" w14:textId="36FED426" w:rsidR="00817DDC" w:rsidRPr="00F74D89" w:rsidRDefault="00817DDC" w:rsidP="00817DDC">
            <w:pPr>
              <w:pStyle w:val="ListParagraph"/>
              <w:ind w:left="1080"/>
              <w:rPr>
                <w:sz w:val="28"/>
              </w:rPr>
            </w:pPr>
          </w:p>
        </w:tc>
        <w:tc>
          <w:tcPr>
            <w:tcW w:w="3865" w:type="dxa"/>
          </w:tcPr>
          <w:p w14:paraId="38C25C39" w14:textId="200FEA09" w:rsidR="00817DDC" w:rsidRPr="00F74D89" w:rsidRDefault="00817DDC" w:rsidP="00817DDC">
            <w:pPr>
              <w:jc w:val="right"/>
              <w:rPr>
                <w:sz w:val="28"/>
              </w:rPr>
            </w:pPr>
          </w:p>
        </w:tc>
      </w:tr>
      <w:tr w:rsidR="00050041" w:rsidRPr="00F74D89" w14:paraId="7D75504C" w14:textId="77777777" w:rsidTr="00300252">
        <w:tc>
          <w:tcPr>
            <w:tcW w:w="6935" w:type="dxa"/>
          </w:tcPr>
          <w:p w14:paraId="2C2A3AA2" w14:textId="56AA6D7A" w:rsidR="00817DDC" w:rsidRDefault="00817DDC" w:rsidP="00D446C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Financial Update</w:t>
            </w:r>
            <w:r w:rsidR="006F4E02">
              <w:rPr>
                <w:sz w:val="28"/>
              </w:rPr>
              <w:t xml:space="preserve">: Paid Palouse Markey. Discussed that we saved 600.00 on Helmet through </w:t>
            </w:r>
            <w:proofErr w:type="spellStart"/>
            <w:r w:rsidR="006F4E02">
              <w:rPr>
                <w:sz w:val="28"/>
              </w:rPr>
              <w:t>Rynell</w:t>
            </w:r>
            <w:proofErr w:type="spellEnd"/>
            <w:r w:rsidR="006F4E02">
              <w:rPr>
                <w:sz w:val="28"/>
              </w:rPr>
              <w:t>. And will give a Credit to Cuellar since last board members agreed but was no follow up. 40.00 will be the amount and will go through team sideline for credit on other sign</w:t>
            </w:r>
            <w:r w:rsidR="001F6EBE">
              <w:rPr>
                <w:sz w:val="28"/>
              </w:rPr>
              <w:t>-</w:t>
            </w:r>
            <w:r w:rsidR="006F4E02">
              <w:rPr>
                <w:sz w:val="28"/>
              </w:rPr>
              <w:t xml:space="preserve"> ups for sports. </w:t>
            </w:r>
          </w:p>
          <w:p w14:paraId="1AA86A49" w14:textId="77777777" w:rsidR="00817DDC" w:rsidRPr="00300252" w:rsidRDefault="00817DDC" w:rsidP="00300252">
            <w:pPr>
              <w:rPr>
                <w:sz w:val="28"/>
              </w:rPr>
            </w:pPr>
          </w:p>
          <w:p w14:paraId="708DF23F" w14:textId="5746A76F" w:rsidR="00817DDC" w:rsidRPr="00817DDC" w:rsidRDefault="00050041" w:rsidP="00817DDC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 w:rsidRPr="00F74D89">
              <w:rPr>
                <w:sz w:val="28"/>
              </w:rPr>
              <w:t>Sports Update</w:t>
            </w:r>
            <w:r w:rsidR="001A720B">
              <w:rPr>
                <w:sz w:val="28"/>
              </w:rPr>
              <w:t>s</w:t>
            </w:r>
          </w:p>
          <w:p w14:paraId="1CCCE3F1" w14:textId="6FB56140" w:rsidR="00300252" w:rsidRDefault="00300252" w:rsidP="00300252">
            <w:pPr>
              <w:pStyle w:val="ListParagraph"/>
              <w:numPr>
                <w:ilvl w:val="1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Football</w:t>
            </w:r>
            <w:r w:rsidR="006F4E02">
              <w:rPr>
                <w:sz w:val="28"/>
              </w:rPr>
              <w:t>: will look at purchasing pads since we saved some money on helmets (Robby will make contact) and then next year purchase ot</w:t>
            </w:r>
            <w:r w:rsidR="001F6EBE">
              <w:rPr>
                <w:sz w:val="28"/>
              </w:rPr>
              <w:t>her half of pads. First</w:t>
            </w:r>
            <w:r w:rsidR="006F4E02">
              <w:rPr>
                <w:sz w:val="28"/>
              </w:rPr>
              <w:t xml:space="preserve"> game is August 28</w:t>
            </w:r>
            <w:r w:rsidR="006F4E02" w:rsidRPr="006F4E02">
              <w:rPr>
                <w:sz w:val="28"/>
                <w:vertAlign w:val="superscript"/>
              </w:rPr>
              <w:t>th</w:t>
            </w:r>
            <w:r w:rsidR="006F4E02">
              <w:rPr>
                <w:sz w:val="28"/>
              </w:rPr>
              <w:t xml:space="preserve">, Josh has schedule and was given to Rachael K. We can get Nike gear through the Tribe at a discounted price if we want. </w:t>
            </w:r>
          </w:p>
          <w:p w14:paraId="0C04E6E4" w14:textId="37409B9B" w:rsidR="00300252" w:rsidRDefault="00300252" w:rsidP="00300252">
            <w:pPr>
              <w:pStyle w:val="ListParagraph"/>
              <w:numPr>
                <w:ilvl w:val="2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Helmets</w:t>
            </w:r>
            <w:r w:rsidR="006F4E02">
              <w:rPr>
                <w:sz w:val="28"/>
              </w:rPr>
              <w:t xml:space="preserve">: are ordered. </w:t>
            </w:r>
          </w:p>
          <w:p w14:paraId="47369D2E" w14:textId="38B36F00" w:rsidR="00300252" w:rsidRPr="00300252" w:rsidRDefault="003B416B" w:rsidP="00300252">
            <w:pPr>
              <w:pStyle w:val="ListParagraph"/>
              <w:numPr>
                <w:ilvl w:val="1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Soccer</w:t>
            </w:r>
            <w:r w:rsidR="006F4E02">
              <w:rPr>
                <w:sz w:val="28"/>
              </w:rPr>
              <w:t xml:space="preserve">: ordering Nets 6’ X4’ at 29.99 and 3, with bike locks at 7.00 </w:t>
            </w:r>
            <w:r w:rsidR="001F6EBE">
              <w:rPr>
                <w:sz w:val="28"/>
              </w:rPr>
              <w:t>apiece</w:t>
            </w:r>
            <w:r w:rsidR="006F4E02">
              <w:rPr>
                <w:sz w:val="28"/>
              </w:rPr>
              <w:t xml:space="preserve">. Also getting paint can for marking fields at 56.95 for 12 cans a case. Whistles </w:t>
            </w:r>
            <w:r w:rsidR="001F6EBE">
              <w:rPr>
                <w:sz w:val="28"/>
              </w:rPr>
              <w:t>for coaches $2 X6.</w:t>
            </w:r>
            <w:r w:rsidR="006F4E02">
              <w:rPr>
                <w:sz w:val="28"/>
              </w:rPr>
              <w:t xml:space="preserve"> Mike will order.</w:t>
            </w:r>
          </w:p>
          <w:p w14:paraId="697EBCD1" w14:textId="60BC6F05" w:rsidR="00ED0AF3" w:rsidRPr="003B416B" w:rsidRDefault="003B416B" w:rsidP="003B416B">
            <w:pPr>
              <w:pStyle w:val="ListParagraph"/>
              <w:numPr>
                <w:ilvl w:val="2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Coaches needed</w:t>
            </w:r>
            <w:r w:rsidR="006F4E02">
              <w:rPr>
                <w:sz w:val="28"/>
              </w:rPr>
              <w:t xml:space="preserve"> still need coaches. For 2-3 team </w:t>
            </w:r>
          </w:p>
          <w:p w14:paraId="7DCAC1C9" w14:textId="59165D98" w:rsidR="00817DDC" w:rsidRPr="00817DDC" w:rsidRDefault="003B416B" w:rsidP="00817DDC">
            <w:pPr>
              <w:pStyle w:val="ListParagraph"/>
              <w:numPr>
                <w:ilvl w:val="1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Volleyball </w:t>
            </w:r>
            <w:r w:rsidR="00DE35D5">
              <w:rPr>
                <w:sz w:val="28"/>
              </w:rPr>
              <w:t xml:space="preserve">: first day of practice tomorrow .currently has 15 signed up. </w:t>
            </w:r>
          </w:p>
          <w:p w14:paraId="6D7E388F" w14:textId="6820EF29" w:rsidR="00817DDC" w:rsidRPr="00817DDC" w:rsidRDefault="00817DDC" w:rsidP="00817DDC">
            <w:pPr>
              <w:rPr>
                <w:sz w:val="28"/>
              </w:rPr>
            </w:pPr>
          </w:p>
        </w:tc>
        <w:tc>
          <w:tcPr>
            <w:tcW w:w="3865" w:type="dxa"/>
          </w:tcPr>
          <w:p w14:paraId="14FC2D31" w14:textId="2AD0E9C0" w:rsidR="00050041" w:rsidRDefault="00817DDC" w:rsidP="00817DDC">
            <w:pPr>
              <w:jc w:val="right"/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 Treasurer</w:t>
            </w:r>
          </w:p>
          <w:p w14:paraId="1E4CA57C" w14:textId="004E90D6" w:rsidR="00817DDC" w:rsidRDefault="00817DDC" w:rsidP="00817DDC">
            <w:pPr>
              <w:jc w:val="right"/>
              <w:rPr>
                <w:sz w:val="28"/>
              </w:rPr>
            </w:pPr>
          </w:p>
          <w:p w14:paraId="61172361" w14:textId="3981C1F1" w:rsidR="00817DDC" w:rsidRPr="00817DDC" w:rsidRDefault="00817DDC" w:rsidP="00817DDC">
            <w:pPr>
              <w:jc w:val="right"/>
              <w:rPr>
                <w:sz w:val="28"/>
              </w:rPr>
            </w:pPr>
          </w:p>
        </w:tc>
      </w:tr>
      <w:tr w:rsidR="00D446C8" w:rsidRPr="00F74D89" w14:paraId="64D9AEC3" w14:textId="77777777" w:rsidTr="00300252">
        <w:tc>
          <w:tcPr>
            <w:tcW w:w="6935" w:type="dxa"/>
          </w:tcPr>
          <w:p w14:paraId="30637D81" w14:textId="5BE53531" w:rsidR="00817DDC" w:rsidRDefault="001F6EBE" w:rsidP="00817DDC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Haunted</w:t>
            </w:r>
            <w:r w:rsidR="003B416B">
              <w:rPr>
                <w:sz w:val="28"/>
              </w:rPr>
              <w:t xml:space="preserve"> Palouse</w:t>
            </w:r>
            <w:r w:rsidR="00DE35D5">
              <w:rPr>
                <w:sz w:val="28"/>
              </w:rPr>
              <w:t xml:space="preserve">: Denise gave a report,  wants to make sure we have U-hauls and side by sides.  Will need 5. </w:t>
            </w:r>
            <w:r>
              <w:rPr>
                <w:sz w:val="28"/>
              </w:rPr>
              <w:t xml:space="preserve">She will need a list of contact information. </w:t>
            </w:r>
          </w:p>
          <w:p w14:paraId="070C6BF7" w14:textId="3E9A278B" w:rsidR="00817DDC" w:rsidRPr="00817DDC" w:rsidRDefault="00817DDC" w:rsidP="00817DDC">
            <w:pPr>
              <w:rPr>
                <w:sz w:val="28"/>
              </w:rPr>
            </w:pPr>
          </w:p>
        </w:tc>
        <w:tc>
          <w:tcPr>
            <w:tcW w:w="3865" w:type="dxa"/>
          </w:tcPr>
          <w:p w14:paraId="02968E31" w14:textId="1A1438BB" w:rsidR="00532220" w:rsidRPr="00F74D89" w:rsidRDefault="003B416B" w:rsidP="00532220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Denise </w:t>
            </w:r>
            <w:proofErr w:type="spellStart"/>
            <w:r>
              <w:rPr>
                <w:sz w:val="28"/>
              </w:rPr>
              <w:t>Hasenoehrl</w:t>
            </w:r>
            <w:proofErr w:type="spellEnd"/>
          </w:p>
        </w:tc>
      </w:tr>
      <w:tr w:rsidR="007F26DB" w:rsidRPr="00F74D89" w14:paraId="26C1A415" w14:textId="77777777" w:rsidTr="00300252">
        <w:tc>
          <w:tcPr>
            <w:tcW w:w="6935" w:type="dxa"/>
          </w:tcPr>
          <w:p w14:paraId="02AA84B0" w14:textId="26488EC5" w:rsidR="007F26DB" w:rsidRDefault="003B416B" w:rsidP="007F26DB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 xml:space="preserve">New Business, set next meeting. </w:t>
            </w:r>
            <w:r w:rsidR="00DE35D5">
              <w:rPr>
                <w:sz w:val="28"/>
              </w:rPr>
              <w:t xml:space="preserve"> Rachael will send out flier first few days of school to Secretary. Next meeting will be 9/12/19 at 6:30 to try and get people to attend.  </w:t>
            </w:r>
          </w:p>
          <w:p w14:paraId="72D68F9D" w14:textId="3AEBC9D3" w:rsidR="00817DDC" w:rsidRPr="007F26DB" w:rsidRDefault="00817DDC" w:rsidP="00817DDC">
            <w:pPr>
              <w:pStyle w:val="ListParagraph"/>
              <w:ind w:left="1080"/>
              <w:rPr>
                <w:sz w:val="28"/>
              </w:rPr>
            </w:pPr>
          </w:p>
        </w:tc>
        <w:tc>
          <w:tcPr>
            <w:tcW w:w="3865" w:type="dxa"/>
          </w:tcPr>
          <w:p w14:paraId="2C507C69" w14:textId="77777777" w:rsidR="007F26DB" w:rsidRPr="00F74D89" w:rsidRDefault="007F26DB" w:rsidP="00817DDC">
            <w:pPr>
              <w:jc w:val="right"/>
              <w:rPr>
                <w:sz w:val="28"/>
              </w:rPr>
            </w:pPr>
          </w:p>
        </w:tc>
      </w:tr>
      <w:tr w:rsidR="007F26DB" w:rsidRPr="00F74D89" w14:paraId="345920E6" w14:textId="77777777" w:rsidTr="00300252">
        <w:tc>
          <w:tcPr>
            <w:tcW w:w="6935" w:type="dxa"/>
          </w:tcPr>
          <w:p w14:paraId="03918861" w14:textId="4899E9B7" w:rsidR="007F26DB" w:rsidRPr="00F74D89" w:rsidRDefault="007F26DB" w:rsidP="00BD0565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Adjournment</w:t>
            </w:r>
            <w:r w:rsidR="00DE35D5">
              <w:rPr>
                <w:sz w:val="28"/>
              </w:rPr>
              <w:t xml:space="preserve">: 8:07 </w:t>
            </w:r>
          </w:p>
        </w:tc>
        <w:tc>
          <w:tcPr>
            <w:tcW w:w="3865" w:type="dxa"/>
          </w:tcPr>
          <w:p w14:paraId="4BDA29FE" w14:textId="33259FDC" w:rsidR="007F26DB" w:rsidRDefault="007F26DB" w:rsidP="00532220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 President</w:t>
            </w:r>
          </w:p>
          <w:p w14:paraId="01299C2D" w14:textId="5A3C06B5" w:rsidR="007F26DB" w:rsidRPr="00F74D89" w:rsidRDefault="007F26DB" w:rsidP="00532220">
            <w:pPr>
              <w:jc w:val="right"/>
              <w:rPr>
                <w:sz w:val="28"/>
              </w:rPr>
            </w:pPr>
          </w:p>
        </w:tc>
      </w:tr>
    </w:tbl>
    <w:p w14:paraId="44CC41B2" w14:textId="27EF4430" w:rsidR="00F74D89" w:rsidRDefault="00F74D89" w:rsidP="0080230E">
      <w:pPr>
        <w:spacing w:after="0" w:line="240" w:lineRule="auto"/>
      </w:pPr>
      <w:bookmarkStart w:id="0" w:name="_GoBack"/>
      <w:bookmarkEnd w:id="0"/>
    </w:p>
    <w:sectPr w:rsidR="00F74D89" w:rsidSect="00F74D8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8275AC"/>
    <w:multiLevelType w:val="hybridMultilevel"/>
    <w:tmpl w:val="7A9C3CA0"/>
    <w:lvl w:ilvl="0" w:tplc="00003D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A5D23"/>
    <w:multiLevelType w:val="hybridMultilevel"/>
    <w:tmpl w:val="B30C52AC"/>
    <w:lvl w:ilvl="0" w:tplc="1222E6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6C8"/>
    <w:rsid w:val="00050041"/>
    <w:rsid w:val="00174048"/>
    <w:rsid w:val="00191F69"/>
    <w:rsid w:val="001A55BA"/>
    <w:rsid w:val="001A720B"/>
    <w:rsid w:val="001A74E8"/>
    <w:rsid w:val="001F6EBE"/>
    <w:rsid w:val="00300252"/>
    <w:rsid w:val="003B416B"/>
    <w:rsid w:val="00532220"/>
    <w:rsid w:val="00695F22"/>
    <w:rsid w:val="006F4E02"/>
    <w:rsid w:val="007F26DB"/>
    <w:rsid w:val="0080230E"/>
    <w:rsid w:val="00817DDC"/>
    <w:rsid w:val="00865ECE"/>
    <w:rsid w:val="009B52CA"/>
    <w:rsid w:val="00BD0565"/>
    <w:rsid w:val="00C70326"/>
    <w:rsid w:val="00D14848"/>
    <w:rsid w:val="00D446C8"/>
    <w:rsid w:val="00DB3BDB"/>
    <w:rsid w:val="00DC6B87"/>
    <w:rsid w:val="00DD58CC"/>
    <w:rsid w:val="00DE35D5"/>
    <w:rsid w:val="00ED0AF3"/>
    <w:rsid w:val="00F7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62F7A"/>
  <w15:chartTrackingRefBased/>
  <w15:docId w15:val="{F7D49A3D-7162-4169-BA0B-AC6720EA2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46C8"/>
    <w:pPr>
      <w:ind w:left="720"/>
      <w:contextualSpacing/>
    </w:pPr>
  </w:style>
  <w:style w:type="table" w:styleId="TableGrid">
    <w:name w:val="Table Grid"/>
    <w:basedOn w:val="TableNormal"/>
    <w:uiPriority w:val="39"/>
    <w:rsid w:val="00D446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B41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1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F9375C81</Template>
  <TotalTime>12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</dc:creator>
  <cp:keywords/>
  <dc:description/>
  <cp:lastModifiedBy>Rachael Kimble</cp:lastModifiedBy>
  <cp:revision>4</cp:revision>
  <cp:lastPrinted>2019-08-07T14:45:00Z</cp:lastPrinted>
  <dcterms:created xsi:type="dcterms:W3CDTF">2019-08-14T15:20:00Z</dcterms:created>
  <dcterms:modified xsi:type="dcterms:W3CDTF">2019-08-14T15:32:00Z</dcterms:modified>
</cp:coreProperties>
</file>