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B5DC9B" w14:textId="057429C5" w:rsidR="00F74D89" w:rsidRPr="00F74D89" w:rsidRDefault="00D446C8" w:rsidP="00F74D89">
      <w:pPr>
        <w:spacing w:after="0" w:line="240" w:lineRule="auto"/>
        <w:jc w:val="right"/>
        <w:rPr>
          <w:caps/>
          <w:sz w:val="32"/>
        </w:rPr>
      </w:pPr>
      <w:r w:rsidRPr="00F74D89">
        <w:rPr>
          <w:caps/>
          <w:sz w:val="32"/>
        </w:rPr>
        <w:t>GPAC Meeting Agenda</w:t>
      </w:r>
    </w:p>
    <w:p w14:paraId="54731E6A" w14:textId="41FFA8F5" w:rsidR="00F74D89" w:rsidRPr="00F74D89" w:rsidRDefault="00BF7891" w:rsidP="00F74D89">
      <w:pPr>
        <w:spacing w:after="0" w:line="240" w:lineRule="auto"/>
        <w:jc w:val="right"/>
        <w:rPr>
          <w:sz w:val="32"/>
        </w:rPr>
      </w:pPr>
      <w:r>
        <w:rPr>
          <w:sz w:val="32"/>
        </w:rPr>
        <w:t>October 10</w:t>
      </w:r>
      <w:r w:rsidR="00987892">
        <w:rPr>
          <w:sz w:val="32"/>
        </w:rPr>
        <w:t>, 2019</w:t>
      </w:r>
    </w:p>
    <w:p w14:paraId="394AFC4D" w14:textId="1DBE59BB" w:rsidR="00F74D89" w:rsidRPr="009B52CA" w:rsidRDefault="00300252" w:rsidP="00F74D89">
      <w:pPr>
        <w:spacing w:after="0" w:line="240" w:lineRule="auto"/>
        <w:jc w:val="right"/>
        <w:rPr>
          <w:sz w:val="32"/>
        </w:rPr>
      </w:pPr>
      <w:r>
        <w:rPr>
          <w:sz w:val="32"/>
        </w:rPr>
        <w:t>Palouse School Cafeteria</w:t>
      </w:r>
    </w:p>
    <w:p w14:paraId="6F77B13F" w14:textId="617219CD" w:rsidR="00F74D89" w:rsidRPr="00F74D89" w:rsidRDefault="009B52CA" w:rsidP="00F74D89">
      <w:pPr>
        <w:spacing w:after="0" w:line="240" w:lineRule="auto"/>
        <w:jc w:val="right"/>
        <w:rPr>
          <w:sz w:val="28"/>
        </w:rPr>
      </w:pPr>
      <w:r>
        <w:rPr>
          <w:sz w:val="32"/>
        </w:rPr>
        <w:t>6</w:t>
      </w:r>
      <w:r w:rsidR="00817DDC">
        <w:rPr>
          <w:sz w:val="32"/>
        </w:rPr>
        <w:t>:</w:t>
      </w:r>
      <w:r>
        <w:rPr>
          <w:sz w:val="32"/>
        </w:rPr>
        <w:t>3</w:t>
      </w:r>
      <w:r w:rsidR="00817DDC">
        <w:rPr>
          <w:sz w:val="32"/>
        </w:rPr>
        <w:t>0PM</w:t>
      </w:r>
    </w:p>
    <w:p w14:paraId="1C2E62E9" w14:textId="77777777" w:rsidR="0080230E" w:rsidRDefault="0080230E" w:rsidP="00F74D89">
      <w:pPr>
        <w:spacing w:after="0" w:line="240" w:lineRule="auto"/>
      </w:pPr>
    </w:p>
    <w:tbl>
      <w:tblPr>
        <w:tblStyle w:val="TableGrid"/>
        <w:tblW w:w="1080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35"/>
        <w:gridCol w:w="3865"/>
      </w:tblGrid>
      <w:tr w:rsidR="00D446C8" w:rsidRPr="00F74D89" w14:paraId="60952D1A" w14:textId="77777777" w:rsidTr="00300252">
        <w:tc>
          <w:tcPr>
            <w:tcW w:w="6935" w:type="dxa"/>
          </w:tcPr>
          <w:p w14:paraId="06CF0E81" w14:textId="665046BF" w:rsidR="00D446C8" w:rsidRPr="00F74D89" w:rsidRDefault="00D446C8" w:rsidP="00D446C8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 w:rsidRPr="00F74D89">
              <w:rPr>
                <w:sz w:val="28"/>
              </w:rPr>
              <w:t>Call to Order</w:t>
            </w:r>
          </w:p>
        </w:tc>
        <w:tc>
          <w:tcPr>
            <w:tcW w:w="3865" w:type="dxa"/>
          </w:tcPr>
          <w:p w14:paraId="6F2ECE04" w14:textId="6BA93271" w:rsidR="00D446C8" w:rsidRPr="00F74D89" w:rsidRDefault="00F74D89" w:rsidP="00F74D89">
            <w:pPr>
              <w:jc w:val="right"/>
              <w:rPr>
                <w:sz w:val="28"/>
              </w:rPr>
            </w:pPr>
            <w:r w:rsidRPr="00F74D89">
              <w:rPr>
                <w:sz w:val="28"/>
              </w:rPr>
              <w:t xml:space="preserve"> </w:t>
            </w:r>
            <w:r w:rsidR="00D446C8" w:rsidRPr="00F74D89">
              <w:rPr>
                <w:sz w:val="28"/>
              </w:rPr>
              <w:t>President</w:t>
            </w:r>
          </w:p>
          <w:p w14:paraId="506C2A07" w14:textId="60531A8F" w:rsidR="00532220" w:rsidRPr="00F74D89" w:rsidRDefault="00532220" w:rsidP="00532220">
            <w:pPr>
              <w:jc w:val="right"/>
              <w:rPr>
                <w:sz w:val="28"/>
              </w:rPr>
            </w:pPr>
          </w:p>
        </w:tc>
      </w:tr>
      <w:tr w:rsidR="00D446C8" w:rsidRPr="00F74D89" w14:paraId="71315249" w14:textId="77777777" w:rsidTr="00300252">
        <w:tc>
          <w:tcPr>
            <w:tcW w:w="6935" w:type="dxa"/>
          </w:tcPr>
          <w:p w14:paraId="55F02120" w14:textId="750B44CA" w:rsidR="00D446C8" w:rsidRPr="00F74D89" w:rsidRDefault="00817DDC" w:rsidP="00D446C8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 xml:space="preserve">Member Introductions and </w:t>
            </w:r>
            <w:r w:rsidR="00D446C8" w:rsidRPr="00F74D89">
              <w:rPr>
                <w:sz w:val="28"/>
              </w:rPr>
              <w:t>Attendance</w:t>
            </w:r>
          </w:p>
        </w:tc>
        <w:tc>
          <w:tcPr>
            <w:tcW w:w="3865" w:type="dxa"/>
          </w:tcPr>
          <w:p w14:paraId="7EA83CF3" w14:textId="2688E07B" w:rsidR="00D446C8" w:rsidRPr="00F74D89" w:rsidRDefault="009B52CA" w:rsidP="00817DDC">
            <w:pPr>
              <w:jc w:val="right"/>
              <w:rPr>
                <w:sz w:val="28"/>
              </w:rPr>
            </w:pPr>
            <w:r>
              <w:rPr>
                <w:sz w:val="28"/>
              </w:rPr>
              <w:t xml:space="preserve"> Secretary </w:t>
            </w:r>
            <w:r w:rsidR="00817DDC">
              <w:rPr>
                <w:sz w:val="28"/>
              </w:rPr>
              <w:t xml:space="preserve"> </w:t>
            </w:r>
          </w:p>
          <w:p w14:paraId="7833AAEE" w14:textId="71A26922" w:rsidR="00532220" w:rsidRPr="00F74D89" w:rsidRDefault="00532220" w:rsidP="00532220">
            <w:pPr>
              <w:jc w:val="right"/>
              <w:rPr>
                <w:sz w:val="28"/>
              </w:rPr>
            </w:pPr>
          </w:p>
        </w:tc>
      </w:tr>
      <w:tr w:rsidR="00DC6B87" w:rsidRPr="00F74D89" w14:paraId="1358BA85" w14:textId="77777777" w:rsidTr="00300252">
        <w:tc>
          <w:tcPr>
            <w:tcW w:w="6935" w:type="dxa"/>
          </w:tcPr>
          <w:p w14:paraId="691D768A" w14:textId="0BB9A09E" w:rsidR="00DC6B87" w:rsidRDefault="00987892" w:rsidP="00D446C8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 xml:space="preserve">Review and Approval of August </w:t>
            </w:r>
            <w:r w:rsidR="00DC6B87" w:rsidRPr="00F74D89">
              <w:rPr>
                <w:sz w:val="28"/>
              </w:rPr>
              <w:t xml:space="preserve"> Minutes</w:t>
            </w:r>
          </w:p>
          <w:p w14:paraId="71ED5427" w14:textId="36FED426" w:rsidR="00817DDC" w:rsidRPr="00F74D89" w:rsidRDefault="00817DDC" w:rsidP="00817DDC">
            <w:pPr>
              <w:pStyle w:val="ListParagraph"/>
              <w:ind w:left="1080"/>
              <w:rPr>
                <w:sz w:val="28"/>
              </w:rPr>
            </w:pPr>
          </w:p>
        </w:tc>
        <w:tc>
          <w:tcPr>
            <w:tcW w:w="3865" w:type="dxa"/>
          </w:tcPr>
          <w:p w14:paraId="38C25C39" w14:textId="200FEA09" w:rsidR="00817DDC" w:rsidRPr="00F74D89" w:rsidRDefault="00817DDC" w:rsidP="00817DDC">
            <w:pPr>
              <w:jc w:val="right"/>
              <w:rPr>
                <w:sz w:val="28"/>
              </w:rPr>
            </w:pPr>
          </w:p>
        </w:tc>
      </w:tr>
      <w:tr w:rsidR="00050041" w:rsidRPr="00F74D89" w14:paraId="7D75504C" w14:textId="77777777" w:rsidTr="00300252">
        <w:tc>
          <w:tcPr>
            <w:tcW w:w="6935" w:type="dxa"/>
          </w:tcPr>
          <w:p w14:paraId="7DCAC1C9" w14:textId="39AC9928" w:rsidR="00817DDC" w:rsidRPr="00BF7891" w:rsidRDefault="00817DDC" w:rsidP="00BF7891">
            <w:pPr>
              <w:rPr>
                <w:sz w:val="28"/>
              </w:rPr>
            </w:pPr>
          </w:p>
          <w:p w14:paraId="55579AF1" w14:textId="77777777" w:rsidR="00987892" w:rsidRPr="00987892" w:rsidRDefault="00987892" w:rsidP="00987892">
            <w:pPr>
              <w:pStyle w:val="ListParagraph"/>
              <w:rPr>
                <w:sz w:val="28"/>
              </w:rPr>
            </w:pPr>
          </w:p>
          <w:p w14:paraId="6D7E388F" w14:textId="288E25FE" w:rsidR="00817DDC" w:rsidRPr="00BF7891" w:rsidRDefault="00987892" w:rsidP="00817DDC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Haunted Palouse</w:t>
            </w:r>
            <w:r w:rsidR="009A4550">
              <w:rPr>
                <w:sz w:val="28"/>
              </w:rPr>
              <w:t>: Dates for haunted Palouse are O</w:t>
            </w:r>
            <w:r w:rsidR="00BF7891">
              <w:rPr>
                <w:sz w:val="28"/>
              </w:rPr>
              <w:t xml:space="preserve">ct 18,19,25,26. Wil Edwards came to the meeting to go over any last minute details regarding getting side by sides and volunteers. Mike stated he will be in charge on getting the </w:t>
            </w:r>
            <w:proofErr w:type="spellStart"/>
            <w:r w:rsidR="00BF7891">
              <w:rPr>
                <w:sz w:val="28"/>
              </w:rPr>
              <w:t>Uhauls</w:t>
            </w:r>
            <w:proofErr w:type="spellEnd"/>
            <w:r w:rsidR="00BF7891">
              <w:rPr>
                <w:sz w:val="28"/>
              </w:rPr>
              <w:t xml:space="preserve"> and getting </w:t>
            </w:r>
            <w:proofErr w:type="spellStart"/>
            <w:r w:rsidR="00BF7891">
              <w:rPr>
                <w:sz w:val="28"/>
              </w:rPr>
              <w:t>vounteers</w:t>
            </w:r>
            <w:proofErr w:type="spellEnd"/>
            <w:r w:rsidR="00BF7891">
              <w:rPr>
                <w:sz w:val="28"/>
              </w:rPr>
              <w:t xml:space="preserve"> to help. Looked over the list of volunteers and gaps. </w:t>
            </w:r>
            <w:bookmarkStart w:id="0" w:name="_GoBack"/>
            <w:bookmarkEnd w:id="0"/>
          </w:p>
        </w:tc>
        <w:tc>
          <w:tcPr>
            <w:tcW w:w="3865" w:type="dxa"/>
          </w:tcPr>
          <w:p w14:paraId="14FC2D31" w14:textId="6B538106" w:rsidR="00050041" w:rsidRDefault="00817DDC" w:rsidP="00817DDC">
            <w:pPr>
              <w:jc w:val="right"/>
              <w:rPr>
                <w:sz w:val="28"/>
              </w:rPr>
            </w:pPr>
            <w:r>
              <w:rPr>
                <w:sz w:val="28"/>
              </w:rPr>
              <w:t xml:space="preserve"> Treasurer</w:t>
            </w:r>
          </w:p>
          <w:p w14:paraId="1E4CA57C" w14:textId="004E90D6" w:rsidR="00817DDC" w:rsidRDefault="00817DDC" w:rsidP="00817DDC">
            <w:pPr>
              <w:jc w:val="right"/>
              <w:rPr>
                <w:sz w:val="28"/>
              </w:rPr>
            </w:pPr>
          </w:p>
          <w:p w14:paraId="61172361" w14:textId="3981C1F1" w:rsidR="00817DDC" w:rsidRPr="00817DDC" w:rsidRDefault="00817DDC" w:rsidP="00817DDC">
            <w:pPr>
              <w:jc w:val="right"/>
              <w:rPr>
                <w:sz w:val="28"/>
              </w:rPr>
            </w:pPr>
          </w:p>
        </w:tc>
      </w:tr>
      <w:tr w:rsidR="00D446C8" w:rsidRPr="00F74D89" w14:paraId="64D9AEC3" w14:textId="77777777" w:rsidTr="00300252">
        <w:tc>
          <w:tcPr>
            <w:tcW w:w="6935" w:type="dxa"/>
          </w:tcPr>
          <w:p w14:paraId="30637D81" w14:textId="46C0F689" w:rsidR="00817DDC" w:rsidRDefault="00817DDC" w:rsidP="00817DDC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New Business</w:t>
            </w:r>
            <w:r w:rsidR="009A4550">
              <w:rPr>
                <w:sz w:val="28"/>
              </w:rPr>
              <w:t xml:space="preserve">, None </w:t>
            </w:r>
          </w:p>
          <w:p w14:paraId="070C6BF7" w14:textId="3E9A278B" w:rsidR="00817DDC" w:rsidRPr="00817DDC" w:rsidRDefault="00817DDC" w:rsidP="00817DDC">
            <w:pPr>
              <w:rPr>
                <w:sz w:val="28"/>
              </w:rPr>
            </w:pPr>
          </w:p>
        </w:tc>
        <w:tc>
          <w:tcPr>
            <w:tcW w:w="3865" w:type="dxa"/>
          </w:tcPr>
          <w:p w14:paraId="02968E31" w14:textId="445839A9" w:rsidR="00532220" w:rsidRPr="00F74D89" w:rsidRDefault="00532220" w:rsidP="00532220">
            <w:pPr>
              <w:jc w:val="right"/>
              <w:rPr>
                <w:sz w:val="28"/>
              </w:rPr>
            </w:pPr>
          </w:p>
        </w:tc>
      </w:tr>
      <w:tr w:rsidR="007F26DB" w:rsidRPr="00F74D89" w14:paraId="26C1A415" w14:textId="77777777" w:rsidTr="00300252">
        <w:tc>
          <w:tcPr>
            <w:tcW w:w="6935" w:type="dxa"/>
          </w:tcPr>
          <w:p w14:paraId="02AA84B0" w14:textId="5C56EF12" w:rsidR="007F26DB" w:rsidRDefault="007F26DB" w:rsidP="007F26DB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Next Meeting Date and Location</w:t>
            </w:r>
            <w:r w:rsidR="009A4550">
              <w:rPr>
                <w:sz w:val="28"/>
              </w:rPr>
              <w:t xml:space="preserve"> next meeting will be </w:t>
            </w:r>
            <w:proofErr w:type="spellStart"/>
            <w:r w:rsidR="009A4550">
              <w:rPr>
                <w:sz w:val="28"/>
              </w:rPr>
              <w:t>oct</w:t>
            </w:r>
            <w:proofErr w:type="spellEnd"/>
            <w:r w:rsidR="009A4550">
              <w:rPr>
                <w:sz w:val="28"/>
              </w:rPr>
              <w:t xml:space="preserve"> 10 at 630 in Palouse to discuss haunted Palouse. Following will be Nov 14</w:t>
            </w:r>
            <w:r w:rsidR="009A4550" w:rsidRPr="009A4550">
              <w:rPr>
                <w:sz w:val="28"/>
                <w:vertAlign w:val="superscript"/>
              </w:rPr>
              <w:t>th</w:t>
            </w:r>
            <w:r w:rsidR="009A4550">
              <w:rPr>
                <w:sz w:val="28"/>
              </w:rPr>
              <w:t xml:space="preserve"> in Garfield at 630. </w:t>
            </w:r>
          </w:p>
          <w:p w14:paraId="72D68F9D" w14:textId="3AEBC9D3" w:rsidR="00817DDC" w:rsidRPr="007F26DB" w:rsidRDefault="00817DDC" w:rsidP="00817DDC">
            <w:pPr>
              <w:pStyle w:val="ListParagraph"/>
              <w:ind w:left="1080"/>
              <w:rPr>
                <w:sz w:val="28"/>
              </w:rPr>
            </w:pPr>
          </w:p>
        </w:tc>
        <w:tc>
          <w:tcPr>
            <w:tcW w:w="3865" w:type="dxa"/>
          </w:tcPr>
          <w:p w14:paraId="2C507C69" w14:textId="77777777" w:rsidR="007F26DB" w:rsidRPr="00F74D89" w:rsidRDefault="007F26DB" w:rsidP="00817DDC">
            <w:pPr>
              <w:jc w:val="right"/>
              <w:rPr>
                <w:sz w:val="28"/>
              </w:rPr>
            </w:pPr>
          </w:p>
        </w:tc>
      </w:tr>
      <w:tr w:rsidR="007F26DB" w:rsidRPr="00F74D89" w14:paraId="345920E6" w14:textId="77777777" w:rsidTr="00300252">
        <w:tc>
          <w:tcPr>
            <w:tcW w:w="6935" w:type="dxa"/>
          </w:tcPr>
          <w:p w14:paraId="03918861" w14:textId="79194A15" w:rsidR="007F26DB" w:rsidRPr="00F74D89" w:rsidRDefault="007F26DB" w:rsidP="00BD0565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Adjournment</w:t>
            </w:r>
          </w:p>
        </w:tc>
        <w:tc>
          <w:tcPr>
            <w:tcW w:w="3865" w:type="dxa"/>
          </w:tcPr>
          <w:p w14:paraId="4BDA29FE" w14:textId="3DA88A50" w:rsidR="007F26DB" w:rsidRDefault="007F26DB" w:rsidP="00532220">
            <w:pPr>
              <w:jc w:val="right"/>
              <w:rPr>
                <w:sz w:val="28"/>
              </w:rPr>
            </w:pPr>
            <w:r>
              <w:rPr>
                <w:sz w:val="28"/>
              </w:rPr>
              <w:t>President</w:t>
            </w:r>
          </w:p>
          <w:p w14:paraId="01299C2D" w14:textId="5A3C06B5" w:rsidR="007F26DB" w:rsidRPr="00F74D89" w:rsidRDefault="007F26DB" w:rsidP="00532220">
            <w:pPr>
              <w:jc w:val="right"/>
              <w:rPr>
                <w:sz w:val="28"/>
              </w:rPr>
            </w:pPr>
          </w:p>
        </w:tc>
      </w:tr>
    </w:tbl>
    <w:p w14:paraId="44CC41B2" w14:textId="27EF4430" w:rsidR="00F74D89" w:rsidRDefault="00F74D89" w:rsidP="0080230E">
      <w:pPr>
        <w:spacing w:after="0" w:line="240" w:lineRule="auto"/>
      </w:pPr>
    </w:p>
    <w:sectPr w:rsidR="00F74D89" w:rsidSect="00F74D8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8275AC"/>
    <w:multiLevelType w:val="hybridMultilevel"/>
    <w:tmpl w:val="7A9C3CA0"/>
    <w:lvl w:ilvl="0" w:tplc="00003D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45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CA5D23"/>
    <w:multiLevelType w:val="hybridMultilevel"/>
    <w:tmpl w:val="B30C52AC"/>
    <w:lvl w:ilvl="0" w:tplc="1222E6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6C8"/>
    <w:rsid w:val="00050041"/>
    <w:rsid w:val="00174048"/>
    <w:rsid w:val="00191F69"/>
    <w:rsid w:val="001A55BA"/>
    <w:rsid w:val="001A720B"/>
    <w:rsid w:val="001A74E8"/>
    <w:rsid w:val="00300252"/>
    <w:rsid w:val="00532220"/>
    <w:rsid w:val="00695F22"/>
    <w:rsid w:val="007F26DB"/>
    <w:rsid w:val="0080230E"/>
    <w:rsid w:val="00817DDC"/>
    <w:rsid w:val="00865ECE"/>
    <w:rsid w:val="00987892"/>
    <w:rsid w:val="009A4550"/>
    <w:rsid w:val="009B52CA"/>
    <w:rsid w:val="00BD0565"/>
    <w:rsid w:val="00BF7891"/>
    <w:rsid w:val="00C70326"/>
    <w:rsid w:val="00D14848"/>
    <w:rsid w:val="00D446C8"/>
    <w:rsid w:val="00DB3BDB"/>
    <w:rsid w:val="00DC6B87"/>
    <w:rsid w:val="00DD58CC"/>
    <w:rsid w:val="00ED0AF3"/>
    <w:rsid w:val="00F74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62F7A"/>
  <w15:chartTrackingRefBased/>
  <w15:docId w15:val="{F7D49A3D-7162-4169-BA0B-AC6720EA2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46C8"/>
    <w:pPr>
      <w:ind w:left="720"/>
      <w:contextualSpacing/>
    </w:pPr>
  </w:style>
  <w:style w:type="table" w:styleId="TableGrid">
    <w:name w:val="Table Grid"/>
    <w:basedOn w:val="TableNormal"/>
    <w:uiPriority w:val="39"/>
    <w:rsid w:val="00D446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878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78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3C70FBE9</Template>
  <TotalTime>1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</dc:creator>
  <cp:keywords/>
  <dc:description/>
  <cp:lastModifiedBy>Rachael Kimble</cp:lastModifiedBy>
  <cp:revision>2</cp:revision>
  <cp:lastPrinted>2019-09-12T23:22:00Z</cp:lastPrinted>
  <dcterms:created xsi:type="dcterms:W3CDTF">2019-11-14T16:53:00Z</dcterms:created>
  <dcterms:modified xsi:type="dcterms:W3CDTF">2019-11-14T16:53:00Z</dcterms:modified>
</cp:coreProperties>
</file>