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B5DC9B" w14:textId="057429C5" w:rsidR="00F74D89" w:rsidRPr="00F74D89" w:rsidRDefault="00D446C8" w:rsidP="00F74D89">
      <w:pPr>
        <w:spacing w:after="0" w:line="240" w:lineRule="auto"/>
        <w:jc w:val="right"/>
        <w:rPr>
          <w:caps/>
          <w:sz w:val="32"/>
        </w:rPr>
      </w:pPr>
      <w:r w:rsidRPr="00F74D89">
        <w:rPr>
          <w:caps/>
          <w:sz w:val="32"/>
        </w:rPr>
        <w:t>GPAC Meeting Agenda</w:t>
      </w:r>
    </w:p>
    <w:p w14:paraId="54731E6A" w14:textId="48EA1473" w:rsidR="00F74D89" w:rsidRPr="00F74D89" w:rsidRDefault="00987892" w:rsidP="00F74D89">
      <w:pPr>
        <w:spacing w:after="0" w:line="240" w:lineRule="auto"/>
        <w:jc w:val="right"/>
        <w:rPr>
          <w:sz w:val="32"/>
        </w:rPr>
      </w:pPr>
      <w:r>
        <w:rPr>
          <w:sz w:val="32"/>
        </w:rPr>
        <w:t>September 12, 2019</w:t>
      </w:r>
    </w:p>
    <w:p w14:paraId="394AFC4D" w14:textId="1DBE59BB" w:rsidR="00F74D89" w:rsidRPr="009B52CA" w:rsidRDefault="00300252" w:rsidP="00F74D89">
      <w:pPr>
        <w:spacing w:after="0" w:line="240" w:lineRule="auto"/>
        <w:jc w:val="right"/>
        <w:rPr>
          <w:sz w:val="32"/>
        </w:rPr>
      </w:pPr>
      <w:r>
        <w:rPr>
          <w:sz w:val="32"/>
        </w:rPr>
        <w:t>Palouse School Cafeteria</w:t>
      </w:r>
    </w:p>
    <w:p w14:paraId="6F77B13F" w14:textId="617219CD" w:rsidR="00F74D89" w:rsidRPr="00F74D89" w:rsidRDefault="009B52CA" w:rsidP="00F74D89">
      <w:pPr>
        <w:spacing w:after="0" w:line="240" w:lineRule="auto"/>
        <w:jc w:val="right"/>
        <w:rPr>
          <w:sz w:val="28"/>
        </w:rPr>
      </w:pPr>
      <w:r>
        <w:rPr>
          <w:sz w:val="32"/>
        </w:rPr>
        <w:t>6</w:t>
      </w:r>
      <w:r w:rsidR="00817DDC">
        <w:rPr>
          <w:sz w:val="32"/>
        </w:rPr>
        <w:t>:</w:t>
      </w:r>
      <w:r>
        <w:rPr>
          <w:sz w:val="32"/>
        </w:rPr>
        <w:t>3</w:t>
      </w:r>
      <w:r w:rsidR="00817DDC">
        <w:rPr>
          <w:sz w:val="32"/>
        </w:rPr>
        <w:t>0PM</w:t>
      </w:r>
    </w:p>
    <w:p w14:paraId="1C2E62E9" w14:textId="77777777" w:rsidR="0080230E" w:rsidRDefault="0080230E" w:rsidP="00F74D89">
      <w:pPr>
        <w:spacing w:after="0" w:line="240" w:lineRule="auto"/>
      </w:pPr>
    </w:p>
    <w:tbl>
      <w:tblPr>
        <w:tblStyle w:val="TableGrid"/>
        <w:tblW w:w="1080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35"/>
        <w:gridCol w:w="3865"/>
      </w:tblGrid>
      <w:tr w:rsidR="00D446C8" w:rsidRPr="00F74D89" w14:paraId="60952D1A" w14:textId="77777777" w:rsidTr="00300252">
        <w:tc>
          <w:tcPr>
            <w:tcW w:w="6935" w:type="dxa"/>
          </w:tcPr>
          <w:p w14:paraId="06CF0E81" w14:textId="665046BF" w:rsidR="00D446C8" w:rsidRPr="00F74D89" w:rsidRDefault="00D446C8" w:rsidP="00D446C8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 w:rsidRPr="00F74D89">
              <w:rPr>
                <w:sz w:val="28"/>
              </w:rPr>
              <w:t>Call to Order</w:t>
            </w:r>
          </w:p>
        </w:tc>
        <w:tc>
          <w:tcPr>
            <w:tcW w:w="3865" w:type="dxa"/>
          </w:tcPr>
          <w:p w14:paraId="6F2ECE04" w14:textId="6BA93271" w:rsidR="00D446C8" w:rsidRPr="00F74D89" w:rsidRDefault="00F74D89" w:rsidP="00F74D89">
            <w:pPr>
              <w:jc w:val="right"/>
              <w:rPr>
                <w:sz w:val="28"/>
              </w:rPr>
            </w:pPr>
            <w:r w:rsidRPr="00F74D89">
              <w:rPr>
                <w:sz w:val="28"/>
              </w:rPr>
              <w:t xml:space="preserve"> </w:t>
            </w:r>
            <w:r w:rsidR="00D446C8" w:rsidRPr="00F74D89">
              <w:rPr>
                <w:sz w:val="28"/>
              </w:rPr>
              <w:t>President</w:t>
            </w:r>
          </w:p>
          <w:p w14:paraId="506C2A07" w14:textId="60531A8F" w:rsidR="00532220" w:rsidRPr="00F74D89" w:rsidRDefault="00532220" w:rsidP="00532220">
            <w:pPr>
              <w:jc w:val="right"/>
              <w:rPr>
                <w:sz w:val="28"/>
              </w:rPr>
            </w:pPr>
          </w:p>
        </w:tc>
      </w:tr>
      <w:tr w:rsidR="00D446C8" w:rsidRPr="00F74D89" w14:paraId="71315249" w14:textId="77777777" w:rsidTr="00300252">
        <w:tc>
          <w:tcPr>
            <w:tcW w:w="6935" w:type="dxa"/>
          </w:tcPr>
          <w:p w14:paraId="55F02120" w14:textId="750B44CA" w:rsidR="00D446C8" w:rsidRPr="00F74D89" w:rsidRDefault="00817DDC" w:rsidP="00D446C8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 xml:space="preserve">Member Introductions and </w:t>
            </w:r>
            <w:r w:rsidR="00D446C8" w:rsidRPr="00F74D89">
              <w:rPr>
                <w:sz w:val="28"/>
              </w:rPr>
              <w:t>Attendance</w:t>
            </w:r>
          </w:p>
        </w:tc>
        <w:tc>
          <w:tcPr>
            <w:tcW w:w="3865" w:type="dxa"/>
          </w:tcPr>
          <w:p w14:paraId="7EA83CF3" w14:textId="2688E07B" w:rsidR="00D446C8" w:rsidRPr="00F74D89" w:rsidRDefault="009B52CA" w:rsidP="00817DDC">
            <w:pPr>
              <w:jc w:val="right"/>
              <w:rPr>
                <w:sz w:val="28"/>
              </w:rPr>
            </w:pPr>
            <w:r>
              <w:rPr>
                <w:sz w:val="28"/>
              </w:rPr>
              <w:t xml:space="preserve"> Secretary </w:t>
            </w:r>
            <w:r w:rsidR="00817DDC">
              <w:rPr>
                <w:sz w:val="28"/>
              </w:rPr>
              <w:t xml:space="preserve"> </w:t>
            </w:r>
          </w:p>
          <w:p w14:paraId="7833AAEE" w14:textId="71A26922" w:rsidR="00532220" w:rsidRPr="00F74D89" w:rsidRDefault="00532220" w:rsidP="00532220">
            <w:pPr>
              <w:jc w:val="right"/>
              <w:rPr>
                <w:sz w:val="28"/>
              </w:rPr>
            </w:pPr>
          </w:p>
        </w:tc>
      </w:tr>
      <w:tr w:rsidR="00DC6B87" w:rsidRPr="00F74D89" w14:paraId="1358BA85" w14:textId="77777777" w:rsidTr="00300252">
        <w:tc>
          <w:tcPr>
            <w:tcW w:w="6935" w:type="dxa"/>
          </w:tcPr>
          <w:p w14:paraId="691D768A" w14:textId="0BB9A09E" w:rsidR="00DC6B87" w:rsidRDefault="00987892" w:rsidP="00D446C8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 xml:space="preserve">Review and Approval of August </w:t>
            </w:r>
            <w:r w:rsidR="00DC6B87" w:rsidRPr="00F74D89">
              <w:rPr>
                <w:sz w:val="28"/>
              </w:rPr>
              <w:t xml:space="preserve"> Minutes</w:t>
            </w:r>
          </w:p>
          <w:p w14:paraId="71ED5427" w14:textId="36FED426" w:rsidR="00817DDC" w:rsidRPr="00F74D89" w:rsidRDefault="00817DDC" w:rsidP="00817DDC">
            <w:pPr>
              <w:pStyle w:val="ListParagraph"/>
              <w:ind w:left="1080"/>
              <w:rPr>
                <w:sz w:val="28"/>
              </w:rPr>
            </w:pPr>
          </w:p>
        </w:tc>
        <w:tc>
          <w:tcPr>
            <w:tcW w:w="3865" w:type="dxa"/>
          </w:tcPr>
          <w:p w14:paraId="38C25C39" w14:textId="200FEA09" w:rsidR="00817DDC" w:rsidRPr="00F74D89" w:rsidRDefault="00817DDC" w:rsidP="00817DDC">
            <w:pPr>
              <w:jc w:val="right"/>
              <w:rPr>
                <w:sz w:val="28"/>
              </w:rPr>
            </w:pPr>
          </w:p>
        </w:tc>
      </w:tr>
      <w:tr w:rsidR="00050041" w:rsidRPr="00F74D89" w14:paraId="7D75504C" w14:textId="77777777" w:rsidTr="00300252">
        <w:tc>
          <w:tcPr>
            <w:tcW w:w="6935" w:type="dxa"/>
          </w:tcPr>
          <w:p w14:paraId="2C2A3AA2" w14:textId="295E761C" w:rsidR="00817DDC" w:rsidRDefault="00817DDC" w:rsidP="00D446C8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Financial Update</w:t>
            </w:r>
            <w:r w:rsidR="009A4550">
              <w:rPr>
                <w:sz w:val="28"/>
              </w:rPr>
              <w:t>:</w:t>
            </w:r>
          </w:p>
          <w:p w14:paraId="0C956588" w14:textId="69723C74" w:rsidR="009A4550" w:rsidRDefault="009A4550" w:rsidP="00D446C8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 xml:space="preserve">Josh went over financial statements. Reimbursed Shai </w:t>
            </w:r>
            <w:proofErr w:type="spellStart"/>
            <w:r>
              <w:rPr>
                <w:sz w:val="28"/>
              </w:rPr>
              <w:t>Coller</w:t>
            </w:r>
            <w:proofErr w:type="spellEnd"/>
            <w:r>
              <w:rPr>
                <w:sz w:val="28"/>
              </w:rPr>
              <w:t xml:space="preserve"> 100.00 for football concessions. Mike spent 99.89 on Soccer shirts for coaches.  We discussed buying new pads for footballs, but are currently going to earmark the 600.00 for next year. </w:t>
            </w:r>
          </w:p>
          <w:p w14:paraId="1AA86A49" w14:textId="77777777" w:rsidR="00817DDC" w:rsidRPr="00300252" w:rsidRDefault="00817DDC" w:rsidP="00300252">
            <w:pPr>
              <w:rPr>
                <w:sz w:val="28"/>
              </w:rPr>
            </w:pPr>
          </w:p>
          <w:p w14:paraId="7DCAC1C9" w14:textId="325798E6" w:rsidR="00817DDC" w:rsidRDefault="00050041" w:rsidP="00987892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 w:rsidRPr="00F74D89">
              <w:rPr>
                <w:sz w:val="28"/>
              </w:rPr>
              <w:t>Sports Update</w:t>
            </w:r>
            <w:r w:rsidR="001A720B">
              <w:rPr>
                <w:sz w:val="28"/>
              </w:rPr>
              <w:t>s</w:t>
            </w:r>
            <w:r w:rsidR="009A4550">
              <w:rPr>
                <w:sz w:val="28"/>
              </w:rPr>
              <w:t xml:space="preserve">. Sports are in full swing, no big updates to note. Rachael Kimble will order football and volleyball coaching shirts. </w:t>
            </w:r>
          </w:p>
          <w:p w14:paraId="55579AF1" w14:textId="77777777" w:rsidR="00987892" w:rsidRPr="00987892" w:rsidRDefault="00987892" w:rsidP="00987892">
            <w:pPr>
              <w:pStyle w:val="ListParagraph"/>
              <w:rPr>
                <w:sz w:val="28"/>
              </w:rPr>
            </w:pPr>
          </w:p>
          <w:p w14:paraId="465F694D" w14:textId="4546C359" w:rsidR="00987892" w:rsidRPr="00987892" w:rsidRDefault="00987892" w:rsidP="00987892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Haunted Palouse</w:t>
            </w:r>
            <w:r w:rsidR="009A4550">
              <w:rPr>
                <w:sz w:val="28"/>
              </w:rPr>
              <w:t xml:space="preserve">: Dates for haunted Palouse are Oct 18,19,25,26. Currently have 1 generator from Mike Burt (Rachael Kimble) We will need 5 side by side. Look at talking to Jim Redman, Pat Collier, John Olsen. </w:t>
            </w:r>
          </w:p>
          <w:p w14:paraId="6D7E388F" w14:textId="6820EF29" w:rsidR="00817DDC" w:rsidRPr="00817DDC" w:rsidRDefault="00817DDC" w:rsidP="00817DDC">
            <w:pPr>
              <w:rPr>
                <w:sz w:val="28"/>
              </w:rPr>
            </w:pPr>
          </w:p>
        </w:tc>
        <w:tc>
          <w:tcPr>
            <w:tcW w:w="3865" w:type="dxa"/>
          </w:tcPr>
          <w:p w14:paraId="14FC2D31" w14:textId="6B538106" w:rsidR="00050041" w:rsidRDefault="00817DDC" w:rsidP="00817DDC">
            <w:pPr>
              <w:jc w:val="right"/>
              <w:rPr>
                <w:sz w:val="28"/>
              </w:rPr>
            </w:pPr>
            <w:r>
              <w:rPr>
                <w:sz w:val="28"/>
              </w:rPr>
              <w:t xml:space="preserve"> Treasurer</w:t>
            </w:r>
          </w:p>
          <w:p w14:paraId="1E4CA57C" w14:textId="004E90D6" w:rsidR="00817DDC" w:rsidRDefault="00817DDC" w:rsidP="00817DDC">
            <w:pPr>
              <w:jc w:val="right"/>
              <w:rPr>
                <w:sz w:val="28"/>
              </w:rPr>
            </w:pPr>
          </w:p>
          <w:p w14:paraId="61172361" w14:textId="3981C1F1" w:rsidR="00817DDC" w:rsidRPr="00817DDC" w:rsidRDefault="00817DDC" w:rsidP="00817DDC">
            <w:pPr>
              <w:jc w:val="right"/>
              <w:rPr>
                <w:sz w:val="28"/>
              </w:rPr>
            </w:pPr>
          </w:p>
        </w:tc>
      </w:tr>
      <w:tr w:rsidR="00D446C8" w:rsidRPr="00F74D89" w14:paraId="64D9AEC3" w14:textId="77777777" w:rsidTr="00300252">
        <w:tc>
          <w:tcPr>
            <w:tcW w:w="6935" w:type="dxa"/>
          </w:tcPr>
          <w:p w14:paraId="30637D81" w14:textId="46C0F689" w:rsidR="00817DDC" w:rsidRDefault="00817DDC" w:rsidP="00817DDC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New Business</w:t>
            </w:r>
            <w:r w:rsidR="009A4550">
              <w:rPr>
                <w:sz w:val="28"/>
              </w:rPr>
              <w:t xml:space="preserve">, None </w:t>
            </w:r>
          </w:p>
          <w:p w14:paraId="070C6BF7" w14:textId="3E9A278B" w:rsidR="00817DDC" w:rsidRPr="00817DDC" w:rsidRDefault="00817DDC" w:rsidP="00817DDC">
            <w:pPr>
              <w:rPr>
                <w:sz w:val="28"/>
              </w:rPr>
            </w:pPr>
          </w:p>
        </w:tc>
        <w:tc>
          <w:tcPr>
            <w:tcW w:w="3865" w:type="dxa"/>
          </w:tcPr>
          <w:p w14:paraId="02968E31" w14:textId="445839A9" w:rsidR="00532220" w:rsidRPr="00F74D89" w:rsidRDefault="00532220" w:rsidP="00532220">
            <w:pPr>
              <w:jc w:val="right"/>
              <w:rPr>
                <w:sz w:val="28"/>
              </w:rPr>
            </w:pPr>
          </w:p>
        </w:tc>
      </w:tr>
      <w:tr w:rsidR="007F26DB" w:rsidRPr="00F74D89" w14:paraId="26C1A415" w14:textId="77777777" w:rsidTr="00300252">
        <w:tc>
          <w:tcPr>
            <w:tcW w:w="6935" w:type="dxa"/>
          </w:tcPr>
          <w:p w14:paraId="02AA84B0" w14:textId="5C56EF12" w:rsidR="007F26DB" w:rsidRDefault="007F26DB" w:rsidP="007F26DB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Next Meeting Date and Location</w:t>
            </w:r>
            <w:r w:rsidR="009A4550">
              <w:rPr>
                <w:sz w:val="28"/>
              </w:rPr>
              <w:t xml:space="preserve"> next meeting will be </w:t>
            </w:r>
            <w:proofErr w:type="spellStart"/>
            <w:r w:rsidR="009A4550">
              <w:rPr>
                <w:sz w:val="28"/>
              </w:rPr>
              <w:t>oct</w:t>
            </w:r>
            <w:proofErr w:type="spellEnd"/>
            <w:r w:rsidR="009A4550">
              <w:rPr>
                <w:sz w:val="28"/>
              </w:rPr>
              <w:t xml:space="preserve"> 10 at 630 in Palouse to discuss haunted Palouse. Following will be Nov 14</w:t>
            </w:r>
            <w:r w:rsidR="009A4550" w:rsidRPr="009A4550">
              <w:rPr>
                <w:sz w:val="28"/>
                <w:vertAlign w:val="superscript"/>
              </w:rPr>
              <w:t>th</w:t>
            </w:r>
            <w:r w:rsidR="009A4550">
              <w:rPr>
                <w:sz w:val="28"/>
              </w:rPr>
              <w:t xml:space="preserve"> in Garfield at 630. </w:t>
            </w:r>
            <w:bookmarkStart w:id="0" w:name="_GoBack"/>
            <w:bookmarkEnd w:id="0"/>
          </w:p>
          <w:p w14:paraId="72D68F9D" w14:textId="3AEBC9D3" w:rsidR="00817DDC" w:rsidRPr="007F26DB" w:rsidRDefault="00817DDC" w:rsidP="00817DDC">
            <w:pPr>
              <w:pStyle w:val="ListParagraph"/>
              <w:ind w:left="1080"/>
              <w:rPr>
                <w:sz w:val="28"/>
              </w:rPr>
            </w:pPr>
          </w:p>
        </w:tc>
        <w:tc>
          <w:tcPr>
            <w:tcW w:w="3865" w:type="dxa"/>
          </w:tcPr>
          <w:p w14:paraId="2C507C69" w14:textId="77777777" w:rsidR="007F26DB" w:rsidRPr="00F74D89" w:rsidRDefault="007F26DB" w:rsidP="00817DDC">
            <w:pPr>
              <w:jc w:val="right"/>
              <w:rPr>
                <w:sz w:val="28"/>
              </w:rPr>
            </w:pPr>
          </w:p>
        </w:tc>
      </w:tr>
      <w:tr w:rsidR="007F26DB" w:rsidRPr="00F74D89" w14:paraId="345920E6" w14:textId="77777777" w:rsidTr="00300252">
        <w:tc>
          <w:tcPr>
            <w:tcW w:w="6935" w:type="dxa"/>
          </w:tcPr>
          <w:p w14:paraId="03918861" w14:textId="79194A15" w:rsidR="007F26DB" w:rsidRPr="00F74D89" w:rsidRDefault="007F26DB" w:rsidP="00BD0565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Adjournment</w:t>
            </w:r>
          </w:p>
        </w:tc>
        <w:tc>
          <w:tcPr>
            <w:tcW w:w="3865" w:type="dxa"/>
          </w:tcPr>
          <w:p w14:paraId="4BDA29FE" w14:textId="3DA88A50" w:rsidR="007F26DB" w:rsidRDefault="007F26DB" w:rsidP="00532220">
            <w:pPr>
              <w:jc w:val="right"/>
              <w:rPr>
                <w:sz w:val="28"/>
              </w:rPr>
            </w:pPr>
            <w:r>
              <w:rPr>
                <w:sz w:val="28"/>
              </w:rPr>
              <w:t>President</w:t>
            </w:r>
          </w:p>
          <w:p w14:paraId="01299C2D" w14:textId="5A3C06B5" w:rsidR="007F26DB" w:rsidRPr="00F74D89" w:rsidRDefault="007F26DB" w:rsidP="00532220">
            <w:pPr>
              <w:jc w:val="right"/>
              <w:rPr>
                <w:sz w:val="28"/>
              </w:rPr>
            </w:pPr>
          </w:p>
        </w:tc>
      </w:tr>
    </w:tbl>
    <w:p w14:paraId="44CC41B2" w14:textId="27EF4430" w:rsidR="00F74D89" w:rsidRDefault="00F74D89" w:rsidP="0080230E">
      <w:pPr>
        <w:spacing w:after="0" w:line="240" w:lineRule="auto"/>
      </w:pPr>
    </w:p>
    <w:sectPr w:rsidR="00F74D89" w:rsidSect="00F74D8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8275AC"/>
    <w:multiLevelType w:val="hybridMultilevel"/>
    <w:tmpl w:val="7A9C3CA0"/>
    <w:lvl w:ilvl="0" w:tplc="00003D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45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CA5D23"/>
    <w:multiLevelType w:val="hybridMultilevel"/>
    <w:tmpl w:val="B30C52AC"/>
    <w:lvl w:ilvl="0" w:tplc="1222E6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6C8"/>
    <w:rsid w:val="00050041"/>
    <w:rsid w:val="00174048"/>
    <w:rsid w:val="00191F69"/>
    <w:rsid w:val="001A55BA"/>
    <w:rsid w:val="001A720B"/>
    <w:rsid w:val="001A74E8"/>
    <w:rsid w:val="00300252"/>
    <w:rsid w:val="00532220"/>
    <w:rsid w:val="00695F22"/>
    <w:rsid w:val="007F26DB"/>
    <w:rsid w:val="0080230E"/>
    <w:rsid w:val="00817DDC"/>
    <w:rsid w:val="00865ECE"/>
    <w:rsid w:val="00987892"/>
    <w:rsid w:val="009A4550"/>
    <w:rsid w:val="009B52CA"/>
    <w:rsid w:val="00BD0565"/>
    <w:rsid w:val="00C70326"/>
    <w:rsid w:val="00D14848"/>
    <w:rsid w:val="00D446C8"/>
    <w:rsid w:val="00DB3BDB"/>
    <w:rsid w:val="00DC6B87"/>
    <w:rsid w:val="00DD58CC"/>
    <w:rsid w:val="00ED0AF3"/>
    <w:rsid w:val="00F74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62F7A"/>
  <w15:chartTrackingRefBased/>
  <w15:docId w15:val="{F7D49A3D-7162-4169-BA0B-AC6720EA2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46C8"/>
    <w:pPr>
      <w:ind w:left="720"/>
      <w:contextualSpacing/>
    </w:pPr>
  </w:style>
  <w:style w:type="table" w:styleId="TableGrid">
    <w:name w:val="Table Grid"/>
    <w:basedOn w:val="TableNormal"/>
    <w:uiPriority w:val="39"/>
    <w:rsid w:val="00D446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878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78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BD05C31</Template>
  <TotalTime>0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amber</dc:creator>
  <cp:keywords/>
  <dc:description/>
  <cp:lastModifiedBy>Rachael Kimble</cp:lastModifiedBy>
  <cp:revision>2</cp:revision>
  <cp:lastPrinted>2019-09-12T23:22:00Z</cp:lastPrinted>
  <dcterms:created xsi:type="dcterms:W3CDTF">2019-10-10T18:22:00Z</dcterms:created>
  <dcterms:modified xsi:type="dcterms:W3CDTF">2019-10-10T18:22:00Z</dcterms:modified>
</cp:coreProperties>
</file>